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CC9" w:rsidRDefault="00303CC9" w:rsidP="001A1A5E"/>
    <w:p w:rsidR="001A1A5E" w:rsidRDefault="001A1A5E" w:rsidP="001A1A5E"/>
    <w:p w:rsidR="001A1A5E" w:rsidRDefault="001A1A5E" w:rsidP="001A1A5E"/>
    <w:p w:rsidR="001A1A5E" w:rsidRDefault="001A1A5E" w:rsidP="001A1A5E"/>
    <w:p w:rsidR="001A1A5E" w:rsidRPr="001A1A5E" w:rsidRDefault="00176848" w:rsidP="001A1A5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-1139190</wp:posOffset>
                </wp:positionH>
                <wp:positionV relativeFrom="paragraph">
                  <wp:posOffset>-231775</wp:posOffset>
                </wp:positionV>
                <wp:extent cx="7742555" cy="9186545"/>
                <wp:effectExtent l="0" t="0" r="0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2555" cy="91865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1199" w:type="dxa"/>
                              <w:tblInd w:w="637" w:type="dxa"/>
                              <w:tblBorders>
                                <w:top w:val="single" w:sz="4" w:space="0" w:color="86BF5A"/>
                                <w:left w:val="single" w:sz="4" w:space="0" w:color="86BF5A"/>
                                <w:bottom w:val="single" w:sz="4" w:space="0" w:color="86BF5A"/>
                                <w:right w:val="single" w:sz="4" w:space="0" w:color="86BF5A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48"/>
                              <w:gridCol w:w="697"/>
                              <w:gridCol w:w="1231"/>
                              <w:gridCol w:w="4395"/>
                              <w:gridCol w:w="1275"/>
                              <w:gridCol w:w="2553"/>
                            </w:tblGrid>
                            <w:tr w:rsidR="001A1A5E" w:rsidRPr="00DD3166" w:rsidTr="001A1A5E">
                              <w:trPr>
                                <w:trHeight w:val="402"/>
                              </w:trPr>
                              <w:tc>
                                <w:tcPr>
                                  <w:tcW w:w="1048" w:type="dxa"/>
                                  <w:vMerge w:val="restart"/>
                                  <w:tcBorders>
                                    <w:right w:val="single" w:sz="4" w:space="0" w:color="86BF5A"/>
                                  </w:tcBorders>
                                  <w:shd w:val="clear" w:color="auto" w:fill="auto"/>
                                  <w:noWrap/>
                                  <w:textDirection w:val="btLr"/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  <w:t>PROGRAM OD ZÁŘÍ 2017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  <w:vMerge w:val="restart"/>
                                  <w:tcBorders>
                                    <w:top w:val="single" w:sz="4" w:space="0" w:color="86BF5A"/>
                                    <w:left w:val="single" w:sz="4" w:space="0" w:color="86BF5A"/>
                                    <w:bottom w:val="single" w:sz="4" w:space="0" w:color="86BF5A"/>
                                    <w:right w:val="single" w:sz="4" w:space="0" w:color="86BF5A"/>
                                  </w:tcBorders>
                                  <w:shd w:val="clear" w:color="000000" w:fill="FDE9D9"/>
                                  <w:noWrap/>
                                  <w:textDirection w:val="btLr"/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  <w:r w:rsidRPr="00DD3166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  <w:t>PONDĚLÍ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4" w:space="0" w:color="86BF5A"/>
                                    <w:left w:val="single" w:sz="4" w:space="0" w:color="86BF5A"/>
                                    <w:bottom w:val="nil"/>
                                  </w:tcBorders>
                                  <w:shd w:val="clear" w:color="000000" w:fill="FDE9D9"/>
                                  <w:noWrap/>
                                  <w:vAlign w:val="center"/>
                                  <w:hideMark/>
                                </w:tcPr>
                                <w:p w:rsidR="001A1A5E" w:rsidRPr="00F00604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 w:rsidRPr="00F00604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9.00 - 10.30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single" w:sz="4" w:space="0" w:color="86BF5A"/>
                                    <w:bottom w:val="nil"/>
                                  </w:tcBorders>
                                  <w:shd w:val="clear" w:color="000000" w:fill="E26B0A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Pulečci - miminka </w:t>
                                  </w:r>
                                  <w:r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(2 - 6</w:t>
                                  </w:r>
                                  <w:r w:rsidRPr="004A2EEE"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 měsíců)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86BF5A"/>
                                    <w:bottom w:val="nil"/>
                                  </w:tcBorders>
                                  <w:shd w:val="clear" w:color="000000" w:fill="FDE9D9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D3166"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Pastelka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single" w:sz="4" w:space="0" w:color="86BF5A"/>
                                    <w:bottom w:val="nil"/>
                                  </w:tcBorders>
                                  <w:shd w:val="clear" w:color="000000" w:fill="FDE9D9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DD3166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Lenka Nováková</w:t>
                                  </w:r>
                                </w:p>
                              </w:tc>
                            </w:tr>
                            <w:tr w:rsidR="001A1A5E" w:rsidRPr="00DD3166" w:rsidTr="001A1A5E">
                              <w:trPr>
                                <w:trHeight w:val="402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shd w:val="clear" w:color="auto" w:fill="auto"/>
                                  <w:noWrap/>
                                  <w:textDirection w:val="btLr"/>
                                  <w:vAlign w:val="center"/>
                                  <w:hideMark/>
                                </w:tcPr>
                                <w:p w:rsidR="001A1A5E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/>
                                  <w:tcBorders>
                                    <w:top w:val="nil"/>
                                    <w:left w:val="single" w:sz="4" w:space="0" w:color="86BF5A"/>
                                    <w:bottom w:val="single" w:sz="4" w:space="0" w:color="86BF5A"/>
                                    <w:right w:val="single" w:sz="4" w:space="0" w:color="86BF5A"/>
                                  </w:tcBorders>
                                  <w:shd w:val="clear" w:color="000000" w:fill="FDE9D9"/>
                                  <w:noWrap/>
                                  <w:textDirection w:val="btLr"/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nil"/>
                                    <w:left w:val="single" w:sz="4" w:space="0" w:color="86BF5A"/>
                                    <w:bottom w:val="nil"/>
                                  </w:tcBorders>
                                  <w:shd w:val="clear" w:color="000000" w:fill="FDE9D9"/>
                                  <w:noWrap/>
                                  <w:vAlign w:val="center"/>
                                  <w:hideMark/>
                                </w:tcPr>
                                <w:p w:rsidR="001A1A5E" w:rsidRPr="00F00604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 w:rsidRPr="00F00604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10.30 - 12.00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E26B0A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Žabičky - miminka </w:t>
                                  </w:r>
                                  <w:r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(6 - 10</w:t>
                                  </w:r>
                                  <w:r w:rsidRPr="004A2EEE"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 měsíců)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FDE9D9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D3166"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Pastelka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FDE9D9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DD3166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Lenka Nováková</w:t>
                                  </w:r>
                                </w:p>
                              </w:tc>
                            </w:tr>
                            <w:tr w:rsidR="001A1A5E" w:rsidRPr="00DD3166" w:rsidTr="001A1A5E">
                              <w:trPr>
                                <w:trHeight w:val="402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shd w:val="clear" w:color="auto" w:fill="auto"/>
                                  <w:noWrap/>
                                  <w:textDirection w:val="btLr"/>
                                  <w:vAlign w:val="center"/>
                                  <w:hideMark/>
                                </w:tcPr>
                                <w:p w:rsidR="001A1A5E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/>
                                  <w:tcBorders>
                                    <w:top w:val="nil"/>
                                    <w:left w:val="single" w:sz="4" w:space="0" w:color="86BF5A"/>
                                    <w:bottom w:val="single" w:sz="4" w:space="0" w:color="86BF5A"/>
                                    <w:right w:val="single" w:sz="4" w:space="0" w:color="86BF5A"/>
                                  </w:tcBorders>
                                  <w:shd w:val="clear" w:color="000000" w:fill="FDE9D9"/>
                                  <w:noWrap/>
                                  <w:textDirection w:val="btLr"/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nil"/>
                                    <w:left w:val="single" w:sz="4" w:space="0" w:color="86BF5A"/>
                                    <w:bottom w:val="nil"/>
                                  </w:tcBorders>
                                  <w:shd w:val="clear" w:color="000000" w:fill="FDE9D9"/>
                                  <w:noWrap/>
                                  <w:vAlign w:val="center"/>
                                  <w:hideMark/>
                                </w:tcPr>
                                <w:p w:rsidR="001A1A5E" w:rsidRPr="00F00604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10.00 - 11.00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E26B0A"/>
                                  <w:noWrap/>
                                  <w:vAlign w:val="center"/>
                                  <w:hideMark/>
                                </w:tcPr>
                                <w:p w:rsidR="001A1A5E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Štěňátka cvičí jógu </w:t>
                                  </w:r>
                                  <w:r w:rsidRPr="005A58F0"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(2 - 3 roky)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FDE9D9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Pastelka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FDE9D9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Blanka Machková</w:t>
                                  </w:r>
                                </w:p>
                              </w:tc>
                            </w:tr>
                            <w:tr w:rsidR="001A1A5E" w:rsidRPr="00DD3166" w:rsidTr="001A1A5E">
                              <w:trPr>
                                <w:trHeight w:val="439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/>
                                  <w:tcBorders>
                                    <w:top w:val="nil"/>
                                    <w:left w:val="single" w:sz="4" w:space="0" w:color="86BF5A"/>
                                    <w:bottom w:val="single" w:sz="4" w:space="0" w:color="86BF5A"/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nil"/>
                                    <w:left w:val="single" w:sz="4" w:space="0" w:color="86BF5A"/>
                                    <w:bottom w:val="nil"/>
                                  </w:tcBorders>
                                  <w:shd w:val="clear" w:color="000000" w:fill="FDE9D9"/>
                                  <w:noWrap/>
                                  <w:vAlign w:val="center"/>
                                  <w:hideMark/>
                                </w:tcPr>
                                <w:p w:rsidR="001A1A5E" w:rsidRPr="00F00604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 w:rsidRPr="00F00604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16.00 - 17.00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E26B0A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Já jsem muzikant I. </w:t>
                                  </w:r>
                                  <w:r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(1,5 -</w:t>
                                  </w:r>
                                  <w:r w:rsidRPr="004A2EEE"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 3 roky)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FDE9D9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D3166"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Pastelka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FDE9D9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Blanka Machková</w:t>
                                  </w:r>
                                </w:p>
                              </w:tc>
                            </w:tr>
                            <w:tr w:rsidR="001A1A5E" w:rsidRPr="00DD3166" w:rsidTr="001A1A5E">
                              <w:trPr>
                                <w:trHeight w:val="439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/>
                                  <w:tcBorders>
                                    <w:top w:val="nil"/>
                                    <w:left w:val="single" w:sz="4" w:space="0" w:color="86BF5A"/>
                                    <w:bottom w:val="single" w:sz="4" w:space="0" w:color="86BF5A"/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nil"/>
                                    <w:left w:val="single" w:sz="4" w:space="0" w:color="86BF5A"/>
                                    <w:bottom w:val="nil"/>
                                  </w:tcBorders>
                                  <w:shd w:val="clear" w:color="000000" w:fill="FDE9D9"/>
                                  <w:noWrap/>
                                  <w:vAlign w:val="center"/>
                                  <w:hideMark/>
                                </w:tcPr>
                                <w:p w:rsidR="001A1A5E" w:rsidRPr="00F00604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17.15 - 18.15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E26B0A"/>
                                  <w:noWrap/>
                                  <w:vAlign w:val="center"/>
                                  <w:hideMark/>
                                </w:tcPr>
                                <w:p w:rsidR="001A1A5E" w:rsidRPr="003054DF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Já jsem muzikant II. </w:t>
                                  </w:r>
                                  <w:r w:rsidRPr="005A58F0"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(3 - 6 let)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FDE9D9"/>
                                  <w:noWrap/>
                                  <w:vAlign w:val="center"/>
                                  <w:hideMark/>
                                </w:tcPr>
                                <w:p w:rsidR="001A1A5E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Pastelka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FDE9D9"/>
                                  <w:noWrap/>
                                  <w:vAlign w:val="center"/>
                                  <w:hideMark/>
                                </w:tcPr>
                                <w:p w:rsidR="001A1A5E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Blanka Machková</w:t>
                                  </w:r>
                                </w:p>
                              </w:tc>
                            </w:tr>
                            <w:tr w:rsidR="00633C62" w:rsidRPr="00DD3166" w:rsidTr="00C61395">
                              <w:trPr>
                                <w:trHeight w:val="310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633C62" w:rsidRPr="00DD3166" w:rsidRDefault="00633C62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 w:val="restart"/>
                                  <w:tcBorders>
                                    <w:top w:val="nil"/>
                                    <w:left w:val="single" w:sz="4" w:space="0" w:color="86BF5A"/>
                                    <w:right w:val="single" w:sz="4" w:space="0" w:color="86BF5A"/>
                                  </w:tcBorders>
                                  <w:shd w:val="clear" w:color="000000" w:fill="EBF1DE"/>
                                  <w:noWrap/>
                                  <w:textDirection w:val="btLr"/>
                                  <w:vAlign w:val="center"/>
                                  <w:hideMark/>
                                </w:tcPr>
                                <w:p w:rsidR="00633C62" w:rsidRPr="00DD3166" w:rsidRDefault="00633C62" w:rsidP="00F00604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  <w:r w:rsidRPr="00DD3166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  <w:t>ÚTERÝ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4" w:space="0" w:color="86BF5A"/>
                                    <w:left w:val="single" w:sz="4" w:space="0" w:color="86BF5A"/>
                                    <w:bottom w:val="nil"/>
                                  </w:tcBorders>
                                  <w:shd w:val="clear" w:color="000000" w:fill="EBF1DE"/>
                                  <w:noWrap/>
                                  <w:vAlign w:val="center"/>
                                  <w:hideMark/>
                                </w:tcPr>
                                <w:p w:rsidR="00633C62" w:rsidRPr="00F00604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 w:rsidRPr="00F00604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9.00 - 10.30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single" w:sz="4" w:space="0" w:color="86BF5A"/>
                                    <w:bottom w:val="nil"/>
                                  </w:tcBorders>
                                  <w:shd w:val="clear" w:color="000000" w:fill="76933C"/>
                                  <w:noWrap/>
                                  <w:vAlign w:val="center"/>
                                  <w:hideMark/>
                                </w:tcPr>
                                <w:p w:rsidR="00633C62" w:rsidRPr="00DD3166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Koťátka - batolátka </w:t>
                                  </w:r>
                                  <w:r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(10 - 14</w:t>
                                  </w:r>
                                  <w:r w:rsidRPr="004A2EEE"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 měsíců)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86BF5A"/>
                                    <w:bottom w:val="nil"/>
                                  </w:tcBorders>
                                  <w:shd w:val="clear" w:color="000000" w:fill="EBF1DE"/>
                                  <w:noWrap/>
                                  <w:vAlign w:val="center"/>
                                  <w:hideMark/>
                                </w:tcPr>
                                <w:p w:rsidR="00633C62" w:rsidRPr="00DD3166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D3166"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Pastelka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single" w:sz="4" w:space="0" w:color="86BF5A"/>
                                    <w:bottom w:val="nil"/>
                                  </w:tcBorders>
                                  <w:shd w:val="clear" w:color="000000" w:fill="EBF1DE"/>
                                  <w:noWrap/>
                                  <w:vAlign w:val="center"/>
                                  <w:hideMark/>
                                </w:tcPr>
                                <w:p w:rsidR="00633C62" w:rsidRPr="00BF7275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Lenka Nováková</w:t>
                                  </w:r>
                                </w:p>
                              </w:tc>
                            </w:tr>
                            <w:tr w:rsidR="00633C62" w:rsidRPr="00DD3166" w:rsidTr="00C61395">
                              <w:trPr>
                                <w:trHeight w:val="439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633C62" w:rsidRPr="00DD3166" w:rsidRDefault="00633C62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/>
                                  <w:tcBorders>
                                    <w:left w:val="single" w:sz="4" w:space="0" w:color="86BF5A"/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633C62" w:rsidRPr="00DD3166" w:rsidRDefault="00633C62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nil"/>
                                    <w:left w:val="single" w:sz="4" w:space="0" w:color="86BF5A"/>
                                    <w:bottom w:val="nil"/>
                                  </w:tcBorders>
                                  <w:shd w:val="clear" w:color="000000" w:fill="EBF1DE"/>
                                  <w:noWrap/>
                                  <w:vAlign w:val="center"/>
                                  <w:hideMark/>
                                </w:tcPr>
                                <w:p w:rsidR="00633C62" w:rsidRPr="00F00604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 w:rsidRPr="00F00604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10.30 - 12.00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76933C"/>
                                  <w:noWrap/>
                                  <w:vAlign w:val="center"/>
                                  <w:hideMark/>
                                </w:tcPr>
                                <w:p w:rsidR="00633C62" w:rsidRPr="00DD3166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Tygříci - batolátka </w:t>
                                  </w:r>
                                  <w:r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(14 - 18</w:t>
                                  </w:r>
                                  <w:r w:rsidRPr="004A2EEE"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 měsíců)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EBF1DE"/>
                                  <w:noWrap/>
                                  <w:vAlign w:val="center"/>
                                  <w:hideMark/>
                                </w:tcPr>
                                <w:p w:rsidR="00633C62" w:rsidRPr="00DD3166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Pastelka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EBF1DE"/>
                                  <w:noWrap/>
                                  <w:vAlign w:val="center"/>
                                  <w:hideMark/>
                                </w:tcPr>
                                <w:p w:rsidR="00633C62" w:rsidRPr="00DD3166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Lenka Nováková</w:t>
                                  </w:r>
                                </w:p>
                              </w:tc>
                            </w:tr>
                            <w:tr w:rsidR="00633C62" w:rsidRPr="00DD3166" w:rsidTr="00C61395">
                              <w:trPr>
                                <w:trHeight w:val="439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633C62" w:rsidRPr="00DD3166" w:rsidRDefault="00633C62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/>
                                  <w:tcBorders>
                                    <w:left w:val="single" w:sz="4" w:space="0" w:color="86BF5A"/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633C62" w:rsidRPr="00DD3166" w:rsidRDefault="00633C62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nil"/>
                                    <w:left w:val="single" w:sz="4" w:space="0" w:color="86BF5A"/>
                                    <w:bottom w:val="nil"/>
                                  </w:tcBorders>
                                  <w:shd w:val="clear" w:color="000000" w:fill="EBF1DE"/>
                                  <w:noWrap/>
                                  <w:vAlign w:val="center"/>
                                  <w:hideMark/>
                                </w:tcPr>
                                <w:p w:rsidR="00633C62" w:rsidRPr="00F00604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10.00 - 11.00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76933C"/>
                                  <w:noWrap/>
                                  <w:vAlign w:val="center"/>
                                  <w:hideMark/>
                                </w:tcPr>
                                <w:p w:rsidR="00633C62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Vrabčáci - mrňousci </w:t>
                                  </w:r>
                                  <w:r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(</w:t>
                                  </w:r>
                                  <w:r w:rsidRPr="007A1280"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2</w:t>
                                  </w:r>
                                  <w:r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 - 3</w:t>
                                  </w:r>
                                  <w:r w:rsidRPr="007A1280"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 roky)</w:t>
                                  </w:r>
                                  <w:r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 / 1x za 14 dní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EBF1DE"/>
                                  <w:noWrap/>
                                  <w:vAlign w:val="center"/>
                                  <w:hideMark/>
                                </w:tcPr>
                                <w:p w:rsidR="00633C62" w:rsidRPr="00DD3166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Kotlanka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EBF1DE"/>
                                  <w:noWrap/>
                                  <w:vAlign w:val="center"/>
                                  <w:hideMark/>
                                </w:tcPr>
                                <w:p w:rsidR="00633C62" w:rsidRPr="00DD3166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Petra Hanušová</w:t>
                                  </w:r>
                                </w:p>
                              </w:tc>
                            </w:tr>
                            <w:tr w:rsidR="00633C62" w:rsidRPr="00DD3166" w:rsidTr="00C61395">
                              <w:trPr>
                                <w:trHeight w:val="439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633C62" w:rsidRPr="00DD3166" w:rsidRDefault="00633C62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/>
                                  <w:tcBorders>
                                    <w:left w:val="single" w:sz="4" w:space="0" w:color="86BF5A"/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633C62" w:rsidRPr="00DD3166" w:rsidRDefault="00633C62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nil"/>
                                    <w:left w:val="single" w:sz="4" w:space="0" w:color="86BF5A"/>
                                    <w:bottom w:val="nil"/>
                                  </w:tcBorders>
                                  <w:shd w:val="clear" w:color="000000" w:fill="EBF1DE"/>
                                  <w:noWrap/>
                                  <w:vAlign w:val="center"/>
                                  <w:hideMark/>
                                </w:tcPr>
                                <w:p w:rsidR="00633C62" w:rsidRPr="00F00604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 w:rsidRPr="00F00604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16.00 - 17.00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76933C"/>
                                  <w:noWrap/>
                                  <w:vAlign w:val="center"/>
                                  <w:hideMark/>
                                </w:tcPr>
                                <w:p w:rsidR="00633C62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DD3166"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Hrátky pro tvořivé ručičky</w:t>
                                  </w: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 I. </w:t>
                                  </w:r>
                                </w:p>
                                <w:p w:rsidR="00633C62" w:rsidRPr="004A2EEE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(tvoření pro děti 3 - 5</w:t>
                                  </w:r>
                                  <w:r w:rsidRPr="004A2EEE"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 let s tematickými hrami)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EBF1DE"/>
                                  <w:noWrap/>
                                  <w:vAlign w:val="center"/>
                                  <w:hideMark/>
                                </w:tcPr>
                                <w:p w:rsidR="00633C62" w:rsidRPr="00DD3166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D3166"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Pastelka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EBF1DE"/>
                                  <w:noWrap/>
                                  <w:vAlign w:val="center"/>
                                  <w:hideMark/>
                                </w:tcPr>
                                <w:p w:rsidR="00633C62" w:rsidRPr="00DD3166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DD3166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Jarmila Dostálová</w:t>
                                  </w:r>
                                </w:p>
                              </w:tc>
                            </w:tr>
                            <w:tr w:rsidR="00633C62" w:rsidRPr="00DD3166" w:rsidTr="00C61395">
                              <w:trPr>
                                <w:trHeight w:val="439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633C62" w:rsidRPr="00DD3166" w:rsidRDefault="00633C62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/>
                                  <w:tcBorders>
                                    <w:left w:val="single" w:sz="4" w:space="0" w:color="86BF5A"/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633C62" w:rsidRPr="00DD3166" w:rsidRDefault="00633C62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nil"/>
                                    <w:left w:val="single" w:sz="4" w:space="0" w:color="86BF5A"/>
                                    <w:bottom w:val="nil"/>
                                  </w:tcBorders>
                                  <w:shd w:val="clear" w:color="000000" w:fill="EBF1DE"/>
                                  <w:noWrap/>
                                  <w:vAlign w:val="center"/>
                                  <w:hideMark/>
                                </w:tcPr>
                                <w:p w:rsidR="00633C62" w:rsidRPr="00F00604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 w:rsidRPr="00F00604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17.15 - 18.15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76933C"/>
                                  <w:noWrap/>
                                  <w:vAlign w:val="center"/>
                                  <w:hideMark/>
                                </w:tcPr>
                                <w:p w:rsidR="00633C62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DD3166"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Hrátky pro tvořivé ručičky</w:t>
                                  </w: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 II. </w:t>
                                  </w:r>
                                </w:p>
                                <w:p w:rsidR="00633C62" w:rsidRPr="004A2EEE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(tvoření pro děti 3 - 5</w:t>
                                  </w:r>
                                  <w:r w:rsidRPr="004A2EEE"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 let s tematickými hrami)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EBF1DE"/>
                                  <w:noWrap/>
                                  <w:vAlign w:val="center"/>
                                  <w:hideMark/>
                                </w:tcPr>
                                <w:p w:rsidR="00633C62" w:rsidRPr="00DD3166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Pastelka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EBF1DE"/>
                                  <w:noWrap/>
                                  <w:vAlign w:val="center"/>
                                  <w:hideMark/>
                                </w:tcPr>
                                <w:p w:rsidR="00633C62" w:rsidRPr="00DD3166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Jarmila Dostálová</w:t>
                                  </w:r>
                                </w:p>
                              </w:tc>
                            </w:tr>
                            <w:tr w:rsidR="00633C62" w:rsidRPr="00DD3166" w:rsidTr="00C61395">
                              <w:trPr>
                                <w:trHeight w:val="448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vAlign w:val="center"/>
                                </w:tcPr>
                                <w:p w:rsidR="00633C62" w:rsidRPr="00DD3166" w:rsidRDefault="00633C62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/>
                                  <w:tcBorders>
                                    <w:left w:val="single" w:sz="4" w:space="0" w:color="86BF5A"/>
                                    <w:bottom w:val="single" w:sz="4" w:space="0" w:color="86BF5A"/>
                                    <w:right w:val="single" w:sz="4" w:space="0" w:color="86BF5A"/>
                                  </w:tcBorders>
                                  <w:vAlign w:val="center"/>
                                </w:tcPr>
                                <w:p w:rsidR="00633C62" w:rsidRPr="00DD3166" w:rsidRDefault="00633C62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nil"/>
                                    <w:left w:val="single" w:sz="4" w:space="0" w:color="86BF5A"/>
                                    <w:bottom w:val="single" w:sz="4" w:space="0" w:color="86BF5A"/>
                                  </w:tcBorders>
                                  <w:shd w:val="clear" w:color="000000" w:fill="EBF1DE"/>
                                  <w:noWrap/>
                                  <w:vAlign w:val="center"/>
                                </w:tcPr>
                                <w:p w:rsidR="00633C62" w:rsidRPr="00F00604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18.30 – 19.30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bottom w:val="single" w:sz="4" w:space="0" w:color="86BF5A"/>
                                  </w:tcBorders>
                                  <w:shd w:val="clear" w:color="000000" w:fill="76933C"/>
                                  <w:noWrap/>
                                  <w:vAlign w:val="center"/>
                                </w:tcPr>
                                <w:p w:rsidR="00633C62" w:rsidRPr="00DD3166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Cvičení pro těhotné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bottom w:val="single" w:sz="4" w:space="0" w:color="86BF5A"/>
                                  </w:tcBorders>
                                  <w:shd w:val="clear" w:color="000000" w:fill="EBF1DE"/>
                                  <w:noWrap/>
                                  <w:vAlign w:val="center"/>
                                </w:tcPr>
                                <w:p w:rsidR="00633C62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Pastelka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nil"/>
                                    <w:bottom w:val="single" w:sz="4" w:space="0" w:color="86BF5A"/>
                                  </w:tcBorders>
                                  <w:shd w:val="clear" w:color="000000" w:fill="EBF1DE"/>
                                  <w:noWrap/>
                                  <w:vAlign w:val="center"/>
                                </w:tcPr>
                                <w:p w:rsidR="00633C62" w:rsidRDefault="00633C62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Julie Jelínková</w:t>
                                  </w:r>
                                </w:p>
                              </w:tc>
                            </w:tr>
                            <w:tr w:rsidR="001A1A5E" w:rsidRPr="00DD3166" w:rsidTr="001A1A5E">
                              <w:trPr>
                                <w:trHeight w:val="273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 w:val="restart"/>
                                  <w:tcBorders>
                                    <w:top w:val="nil"/>
                                    <w:left w:val="single" w:sz="4" w:space="0" w:color="86BF5A"/>
                                    <w:bottom w:val="single" w:sz="4" w:space="0" w:color="86BF5A"/>
                                    <w:right w:val="single" w:sz="4" w:space="0" w:color="86BF5A"/>
                                  </w:tcBorders>
                                  <w:shd w:val="clear" w:color="000000" w:fill="F2DCDB"/>
                                  <w:noWrap/>
                                  <w:textDirection w:val="btLr"/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  <w:r w:rsidRPr="00DD3166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  <w:t>STŘEDA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4" w:space="0" w:color="86BF5A"/>
                                    <w:left w:val="single" w:sz="4" w:space="0" w:color="86BF5A"/>
                                    <w:bottom w:val="nil"/>
                                  </w:tcBorders>
                                  <w:shd w:val="clear" w:color="000000" w:fill="F2DCDB"/>
                                  <w:noWrap/>
                                  <w:vAlign w:val="center"/>
                                  <w:hideMark/>
                                </w:tcPr>
                                <w:p w:rsidR="001A1A5E" w:rsidRPr="00F00604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8.00 - 13.00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single" w:sz="4" w:space="0" w:color="86BF5A"/>
                                    <w:bottom w:val="nil"/>
                                  </w:tcBorders>
                                  <w:shd w:val="clear" w:color="000000" w:fill="963634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Pasteláček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86BF5A"/>
                                    <w:bottom w:val="nil"/>
                                  </w:tcBorders>
                                  <w:shd w:val="clear" w:color="000000" w:fill="F2DCDB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Pastelka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single" w:sz="4" w:space="0" w:color="86BF5A"/>
                                    <w:bottom w:val="nil"/>
                                  </w:tcBorders>
                                  <w:shd w:val="clear" w:color="000000" w:fill="F2DCDB"/>
                                  <w:noWrap/>
                                  <w:vAlign w:val="center"/>
                                  <w:hideMark/>
                                </w:tcPr>
                                <w:p w:rsidR="001A1A5E" w:rsidRPr="00F00604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L. Nováková, P. Zahradníková</w:t>
                                  </w:r>
                                </w:p>
                              </w:tc>
                            </w:tr>
                            <w:tr w:rsidR="001A1A5E" w:rsidRPr="00DD3166" w:rsidTr="001A1A5E">
                              <w:trPr>
                                <w:trHeight w:val="439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/>
                                  <w:tcBorders>
                                    <w:top w:val="nil"/>
                                    <w:left w:val="single" w:sz="4" w:space="0" w:color="86BF5A"/>
                                    <w:bottom w:val="single" w:sz="4" w:space="0" w:color="86BF5A"/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nil"/>
                                    <w:left w:val="single" w:sz="4" w:space="0" w:color="86BF5A"/>
                                    <w:bottom w:val="nil"/>
                                  </w:tcBorders>
                                  <w:shd w:val="clear" w:color="000000" w:fill="F2DCDB"/>
                                  <w:noWrap/>
                                  <w:vAlign w:val="center"/>
                                  <w:hideMark/>
                                </w:tcPr>
                                <w:p w:rsidR="001A1A5E" w:rsidRPr="00F00604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10.00 - 11.00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963634"/>
                                  <w:noWrap/>
                                  <w:vAlign w:val="center"/>
                                  <w:hideMark/>
                                </w:tcPr>
                                <w:p w:rsidR="001A1A5E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Klokani </w:t>
                                  </w:r>
                                  <w:r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(2</w:t>
                                  </w:r>
                                  <w:r w:rsidRPr="007A1280"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-3</w:t>
                                  </w:r>
                                  <w:r w:rsidRPr="007A1280"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 roky)</w:t>
                                  </w:r>
                                  <w:r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 / 1x za 14 dní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F2DCDB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Kotlanka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F2DCDB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Petra Hanušová</w:t>
                                  </w:r>
                                </w:p>
                              </w:tc>
                            </w:tr>
                            <w:tr w:rsidR="001A1A5E" w:rsidRPr="00DD3166" w:rsidTr="001A1A5E">
                              <w:trPr>
                                <w:trHeight w:val="439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/>
                                  <w:tcBorders>
                                    <w:top w:val="nil"/>
                                    <w:left w:val="single" w:sz="4" w:space="0" w:color="86BF5A"/>
                                    <w:bottom w:val="single" w:sz="4" w:space="0" w:color="86BF5A"/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nil"/>
                                    <w:left w:val="single" w:sz="4" w:space="0" w:color="86BF5A"/>
                                    <w:bottom w:val="nil"/>
                                  </w:tcBorders>
                                  <w:shd w:val="clear" w:color="000000" w:fill="F2DCDB"/>
                                  <w:noWrap/>
                                  <w:vAlign w:val="center"/>
                                  <w:hideMark/>
                                </w:tcPr>
                                <w:p w:rsidR="001A1A5E" w:rsidRPr="00F00604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13.00 - 14.00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963634"/>
                                  <w:vAlign w:val="center"/>
                                  <w:hideMark/>
                                </w:tcPr>
                                <w:p w:rsidR="001A1A5E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Cvičení po porodu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F2DCDB"/>
                                  <w:noWrap/>
                                  <w:vAlign w:val="center"/>
                                  <w:hideMark/>
                                </w:tcPr>
                                <w:p w:rsidR="001A1A5E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Pastelka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F2DCDB"/>
                                  <w:noWrap/>
                                  <w:vAlign w:val="center"/>
                                  <w:hideMark/>
                                </w:tcPr>
                                <w:p w:rsidR="001A1A5E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Julie Jelínková</w:t>
                                  </w:r>
                                </w:p>
                              </w:tc>
                            </w:tr>
                            <w:tr w:rsidR="001A1A5E" w:rsidRPr="00DD3166" w:rsidTr="001A1A5E">
                              <w:trPr>
                                <w:trHeight w:val="439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/>
                                  <w:tcBorders>
                                    <w:top w:val="nil"/>
                                    <w:left w:val="single" w:sz="4" w:space="0" w:color="86BF5A"/>
                                    <w:bottom w:val="single" w:sz="4" w:space="0" w:color="86BF5A"/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nil"/>
                                    <w:left w:val="single" w:sz="4" w:space="0" w:color="86BF5A"/>
                                    <w:bottom w:val="nil"/>
                                  </w:tcBorders>
                                  <w:shd w:val="clear" w:color="000000" w:fill="F2DCDB"/>
                                  <w:noWrap/>
                                  <w:vAlign w:val="center"/>
                                  <w:hideMark/>
                                </w:tcPr>
                                <w:p w:rsidR="001A1A5E" w:rsidRPr="00F00604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17.45 - 18.45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963634"/>
                                  <w:noWrap/>
                                  <w:vAlign w:val="center"/>
                                  <w:hideMark/>
                                </w:tcPr>
                                <w:p w:rsidR="001A1A5E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Cvičení pro těhotné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F2DCDB"/>
                                  <w:noWrap/>
                                  <w:vAlign w:val="center"/>
                                  <w:hideMark/>
                                </w:tcPr>
                                <w:p w:rsidR="001A1A5E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Pastelka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F2DCDB"/>
                                  <w:noWrap/>
                                  <w:vAlign w:val="center"/>
                                  <w:hideMark/>
                                </w:tcPr>
                                <w:p w:rsidR="001A1A5E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Julie Jelínková</w:t>
                                  </w:r>
                                </w:p>
                              </w:tc>
                            </w:tr>
                            <w:tr w:rsidR="001A1A5E" w:rsidRPr="00DD3166" w:rsidTr="001A1A5E">
                              <w:trPr>
                                <w:trHeight w:val="439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/>
                                  <w:tcBorders>
                                    <w:top w:val="nil"/>
                                    <w:left w:val="single" w:sz="4" w:space="0" w:color="86BF5A"/>
                                    <w:bottom w:val="single" w:sz="4" w:space="0" w:color="86BF5A"/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nil"/>
                                    <w:left w:val="single" w:sz="4" w:space="0" w:color="86BF5A"/>
                                    <w:bottom w:val="single" w:sz="4" w:space="0" w:color="86BF5A"/>
                                  </w:tcBorders>
                                  <w:shd w:val="clear" w:color="000000" w:fill="F2DCDB"/>
                                  <w:noWrap/>
                                  <w:vAlign w:val="center"/>
                                  <w:hideMark/>
                                </w:tcPr>
                                <w:p w:rsidR="001A1A5E" w:rsidRPr="00F00604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19.00 - 20</w:t>
                                  </w:r>
                                  <w:r w:rsidRPr="00F00604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bottom w:val="single" w:sz="4" w:space="0" w:color="86BF5A"/>
                                  </w:tcBorders>
                                  <w:shd w:val="clear" w:color="000000" w:fill="963634"/>
                                  <w:noWrap/>
                                  <w:vAlign w:val="center"/>
                                  <w:hideMark/>
                                </w:tcPr>
                                <w:p w:rsidR="001A1A5E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Aby záda nebolela I. </w:t>
                                  </w:r>
                                </w:p>
                                <w:p w:rsidR="001A1A5E" w:rsidRPr="00C33781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C33781"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(fyzioterapeutické cvičení pro dospělé)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bottom w:val="single" w:sz="4" w:space="0" w:color="86BF5A"/>
                                  </w:tcBorders>
                                  <w:shd w:val="clear" w:color="000000" w:fill="F2DCDB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Pastelka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nil"/>
                                    <w:bottom w:val="single" w:sz="4" w:space="0" w:color="86BF5A"/>
                                  </w:tcBorders>
                                  <w:shd w:val="clear" w:color="000000" w:fill="F2DCDB"/>
                                  <w:noWrap/>
                                  <w:vAlign w:val="center"/>
                                  <w:hideMark/>
                                </w:tcPr>
                                <w:p w:rsidR="001A1A5E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Julie Jelínková</w:t>
                                  </w:r>
                                </w:p>
                              </w:tc>
                            </w:tr>
                            <w:tr w:rsidR="001A1A5E" w:rsidRPr="00DD3166" w:rsidTr="001A1A5E">
                              <w:trPr>
                                <w:trHeight w:val="292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 w:val="restart"/>
                                  <w:tcBorders>
                                    <w:top w:val="nil"/>
                                    <w:left w:val="single" w:sz="4" w:space="0" w:color="86BF5A"/>
                                    <w:bottom w:val="single" w:sz="4" w:space="0" w:color="86BF5A"/>
                                    <w:right w:val="single" w:sz="4" w:space="0" w:color="86BF5A"/>
                                  </w:tcBorders>
                                  <w:shd w:val="clear" w:color="000000" w:fill="DCE6F1"/>
                                  <w:noWrap/>
                                  <w:textDirection w:val="btLr"/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  <w:r w:rsidRPr="00DD3166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  <w:t>ČTVRTEK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4" w:space="0" w:color="86BF5A"/>
                                    <w:left w:val="single" w:sz="4" w:space="0" w:color="86BF5A"/>
                                    <w:bottom w:val="nil"/>
                                  </w:tcBorders>
                                  <w:shd w:val="clear" w:color="000000" w:fill="DCE6F1"/>
                                  <w:noWrap/>
                                  <w:vAlign w:val="center"/>
                                  <w:hideMark/>
                                </w:tcPr>
                                <w:p w:rsidR="001A1A5E" w:rsidRPr="00F00604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 w:rsidRPr="00F00604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9.00 - 10.30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single" w:sz="4" w:space="0" w:color="86BF5A"/>
                                    <w:bottom w:val="nil"/>
                                  </w:tcBorders>
                                  <w:shd w:val="clear" w:color="000000" w:fill="366092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Hříbátka </w:t>
                                  </w:r>
                                  <w:r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(1,5 -</w:t>
                                  </w:r>
                                  <w:r w:rsidRPr="0057625D"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 2 roky)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86BF5A"/>
                                    <w:bottom w:val="nil"/>
                                  </w:tcBorders>
                                  <w:shd w:val="clear" w:color="000000" w:fill="DCE6F1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D3166"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Pastelka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single" w:sz="4" w:space="0" w:color="86BF5A"/>
                                    <w:bottom w:val="nil"/>
                                  </w:tcBorders>
                                  <w:shd w:val="clear" w:color="000000" w:fill="DCE6F1"/>
                                  <w:noWrap/>
                                  <w:vAlign w:val="center"/>
                                  <w:hideMark/>
                                </w:tcPr>
                                <w:p w:rsidR="001A1A5E" w:rsidRPr="00BF7275" w:rsidRDefault="001A1A5E" w:rsidP="002351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DD3166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Lenka Nováková</w:t>
                                  </w:r>
                                </w:p>
                              </w:tc>
                            </w:tr>
                            <w:tr w:rsidR="001A1A5E" w:rsidRPr="00DD3166" w:rsidTr="001A1A5E">
                              <w:trPr>
                                <w:trHeight w:val="439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/>
                                  <w:tcBorders>
                                    <w:top w:val="nil"/>
                                    <w:left w:val="single" w:sz="4" w:space="0" w:color="86BF5A"/>
                                    <w:bottom w:val="single" w:sz="4" w:space="0" w:color="86BF5A"/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nil"/>
                                    <w:left w:val="single" w:sz="4" w:space="0" w:color="86BF5A"/>
                                    <w:bottom w:val="nil"/>
                                  </w:tcBorders>
                                  <w:shd w:val="clear" w:color="000000" w:fill="DCE6F1"/>
                                  <w:noWrap/>
                                  <w:vAlign w:val="center"/>
                                  <w:hideMark/>
                                </w:tcPr>
                                <w:p w:rsidR="001A1A5E" w:rsidRPr="00F00604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 w:rsidRPr="00F00604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10.30 - 12.00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366092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Koníčci </w:t>
                                  </w:r>
                                  <w:r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(2 - 3 roky</w:t>
                                  </w:r>
                                  <w:r w:rsidRPr="004A2EEE"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DCE6F1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D3166"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Pastelka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DCE6F1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DD3166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Lenka Nováková</w:t>
                                  </w:r>
                                </w:p>
                              </w:tc>
                            </w:tr>
                            <w:tr w:rsidR="001A1A5E" w:rsidRPr="00DD3166" w:rsidTr="001A1A5E">
                              <w:trPr>
                                <w:trHeight w:val="439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/>
                                  <w:tcBorders>
                                    <w:top w:val="nil"/>
                                    <w:left w:val="single" w:sz="4" w:space="0" w:color="86BF5A"/>
                                    <w:bottom w:val="single" w:sz="4" w:space="0" w:color="86BF5A"/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nil"/>
                                    <w:left w:val="single" w:sz="4" w:space="0" w:color="86BF5A"/>
                                    <w:bottom w:val="nil"/>
                                  </w:tcBorders>
                                  <w:shd w:val="clear" w:color="000000" w:fill="DCE6F1"/>
                                  <w:noWrap/>
                                  <w:vAlign w:val="center"/>
                                  <w:hideMark/>
                                </w:tcPr>
                                <w:p w:rsidR="001A1A5E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 w:rsidRPr="00F00604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14.30 - 16.00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366092"/>
                                  <w:noWrap/>
                                  <w:vAlign w:val="center"/>
                                  <w:hideMark/>
                                </w:tcPr>
                                <w:p w:rsidR="001A1A5E" w:rsidRPr="00A62771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DD3166"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P</w:t>
                                  </w: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řírodovědný/včelařský kroužek </w:t>
                                  </w:r>
                                  <w:r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(7 - 11l</w:t>
                                  </w:r>
                                  <w:r w:rsidRPr="004A2EEE"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et)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DCE6F1"/>
                                  <w:noWrap/>
                                  <w:vAlign w:val="center"/>
                                  <w:hideMark/>
                                </w:tcPr>
                                <w:p w:rsidR="001A1A5E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D3166"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Pastelka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DCE6F1"/>
                                  <w:noWrap/>
                                  <w:vAlign w:val="center"/>
                                  <w:hideMark/>
                                </w:tcPr>
                                <w:p w:rsidR="001A1A5E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DD3166"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Iva Drápelová</w:t>
                                  </w:r>
                                </w:p>
                              </w:tc>
                            </w:tr>
                            <w:tr w:rsidR="001A1A5E" w:rsidRPr="00DD3166" w:rsidTr="001A1A5E">
                              <w:trPr>
                                <w:trHeight w:val="439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/>
                                  <w:tcBorders>
                                    <w:top w:val="nil"/>
                                    <w:left w:val="single" w:sz="4" w:space="0" w:color="86BF5A"/>
                                    <w:bottom w:val="single" w:sz="4" w:space="0" w:color="86BF5A"/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nil"/>
                                    <w:left w:val="single" w:sz="4" w:space="0" w:color="86BF5A"/>
                                    <w:bottom w:val="nil"/>
                                  </w:tcBorders>
                                  <w:shd w:val="clear" w:color="000000" w:fill="DCE6F1"/>
                                  <w:noWrap/>
                                  <w:vAlign w:val="center"/>
                                  <w:hideMark/>
                                </w:tcPr>
                                <w:p w:rsidR="001A1A5E" w:rsidRPr="00F00604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16</w:t>
                                  </w:r>
                                  <w:r w:rsidRPr="00F00604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00 - 17.00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366092"/>
                                  <w:noWrap/>
                                  <w:vAlign w:val="center"/>
                                  <w:hideMark/>
                                </w:tcPr>
                                <w:p w:rsidR="001A1A5E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Zdravá zádíčka </w:t>
                                  </w:r>
                                </w:p>
                                <w:p w:rsidR="001A1A5E" w:rsidRPr="00C33781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C33781"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(fyzioterapeutické cvičení pro děti)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DCE6F1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Pastelka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DCE6F1"/>
                                  <w:noWrap/>
                                  <w:vAlign w:val="center"/>
                                  <w:hideMark/>
                                </w:tcPr>
                                <w:p w:rsidR="001A1A5E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Julie Jelínková</w:t>
                                  </w:r>
                                </w:p>
                              </w:tc>
                            </w:tr>
                            <w:tr w:rsidR="001A1A5E" w:rsidRPr="00DD3166" w:rsidTr="001A1A5E">
                              <w:trPr>
                                <w:trHeight w:val="439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/>
                                  <w:tcBorders>
                                    <w:top w:val="nil"/>
                                    <w:left w:val="single" w:sz="4" w:space="0" w:color="86BF5A"/>
                                    <w:bottom w:val="single" w:sz="4" w:space="0" w:color="86BF5A"/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nil"/>
                                    <w:left w:val="single" w:sz="4" w:space="0" w:color="86BF5A"/>
                                    <w:bottom w:val="nil"/>
                                  </w:tcBorders>
                                  <w:shd w:val="clear" w:color="000000" w:fill="DCE6F1"/>
                                  <w:noWrap/>
                                  <w:vAlign w:val="center"/>
                                  <w:hideMark/>
                                </w:tcPr>
                                <w:p w:rsidR="001A1A5E" w:rsidRPr="00F00604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17.15 - 18.15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366092"/>
                                  <w:noWrap/>
                                  <w:vAlign w:val="center"/>
                                  <w:hideMark/>
                                </w:tcPr>
                                <w:p w:rsidR="001A1A5E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Aby záda nebolela II. </w:t>
                                  </w:r>
                                </w:p>
                                <w:p w:rsidR="001A1A5E" w:rsidRPr="00C33781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C33781"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(fyzioterapeutické cvičení pro dospělé)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DCE6F1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Pastelka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000000" w:fill="DCE6F1"/>
                                  <w:noWrap/>
                                  <w:vAlign w:val="center"/>
                                  <w:hideMark/>
                                </w:tcPr>
                                <w:p w:rsidR="001A1A5E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Julie Jelínková</w:t>
                                  </w:r>
                                </w:p>
                              </w:tc>
                            </w:tr>
                            <w:tr w:rsidR="001A1A5E" w:rsidRPr="00DD3166" w:rsidTr="001A1A5E">
                              <w:trPr>
                                <w:trHeight w:val="439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/>
                                  <w:tcBorders>
                                    <w:top w:val="nil"/>
                                    <w:left w:val="single" w:sz="4" w:space="0" w:color="86BF5A"/>
                                    <w:bottom w:val="single" w:sz="4" w:space="0" w:color="86BF5A"/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nil"/>
                                    <w:left w:val="single" w:sz="4" w:space="0" w:color="86BF5A"/>
                                    <w:bottom w:val="single" w:sz="4" w:space="0" w:color="86BF5A"/>
                                  </w:tcBorders>
                                  <w:shd w:val="clear" w:color="000000" w:fill="DCE6F1"/>
                                  <w:noWrap/>
                                  <w:vAlign w:val="center"/>
                                  <w:hideMark/>
                                </w:tcPr>
                                <w:p w:rsidR="001A1A5E" w:rsidRPr="00F00604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18.30</w:t>
                                  </w:r>
                                  <w:r w:rsidRPr="00F00604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19.30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bottom w:val="single" w:sz="4" w:space="0" w:color="86BF5A"/>
                                  </w:tcBorders>
                                  <w:shd w:val="clear" w:color="000000" w:fill="366092"/>
                                  <w:noWrap/>
                                  <w:vAlign w:val="center"/>
                                  <w:hideMark/>
                                </w:tcPr>
                                <w:p w:rsidR="001A1A5E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Aby záda nebolela III. </w:t>
                                  </w:r>
                                </w:p>
                                <w:p w:rsidR="001A1A5E" w:rsidRPr="00C33781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C33781">
                                    <w:rPr>
                                      <w:rFonts w:eastAsia="Times New Roman"/>
                                      <w:bCs/>
                                      <w:i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(fyzioterapeutické cvičení pro dospělé)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bottom w:val="single" w:sz="4" w:space="0" w:color="86BF5A"/>
                                  </w:tcBorders>
                                  <w:shd w:val="clear" w:color="000000" w:fill="DCE6F1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Pastelka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nil"/>
                                    <w:bottom w:val="single" w:sz="4" w:space="0" w:color="86BF5A"/>
                                  </w:tcBorders>
                                  <w:shd w:val="clear" w:color="000000" w:fill="DCE6F1"/>
                                  <w:noWrap/>
                                  <w:vAlign w:val="center"/>
                                  <w:hideMark/>
                                </w:tcPr>
                                <w:p w:rsidR="001A1A5E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Julie Jelínková</w:t>
                                  </w:r>
                                </w:p>
                              </w:tc>
                            </w:tr>
                            <w:tr w:rsidR="001A1A5E" w:rsidRPr="00DD3166" w:rsidTr="001A1A5E">
                              <w:trPr>
                                <w:trHeight w:val="334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 w:val="restart"/>
                                  <w:tcBorders>
                                    <w:top w:val="nil"/>
                                    <w:left w:val="single" w:sz="4" w:space="0" w:color="86BF5A"/>
                                    <w:bottom w:val="single" w:sz="4" w:space="0" w:color="86BF5A"/>
                                    <w:right w:val="single" w:sz="4" w:space="0" w:color="86BF5A"/>
                                  </w:tcBorders>
                                  <w:shd w:val="clear" w:color="000000" w:fill="DDD9C4"/>
                                  <w:noWrap/>
                                  <w:textDirection w:val="btLr"/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  <w:r w:rsidRPr="00DD3166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  <w:t>PÁTEK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4" w:space="0" w:color="86BF5A"/>
                                    <w:left w:val="single" w:sz="4" w:space="0" w:color="86BF5A"/>
                                    <w:bottom w:val="nil"/>
                                  </w:tcBorders>
                                  <w:shd w:val="clear" w:color="000000" w:fill="DDD9C4"/>
                                  <w:noWrap/>
                                  <w:vAlign w:val="center"/>
                                  <w:hideMark/>
                                </w:tcPr>
                                <w:p w:rsidR="001A1A5E" w:rsidRPr="00F00604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8.00 - 13.00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single" w:sz="4" w:space="0" w:color="86BF5A"/>
                                    <w:bottom w:val="nil"/>
                                  </w:tcBorders>
                                  <w:shd w:val="clear" w:color="000000" w:fill="494529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Pasteláček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86BF5A"/>
                                    <w:bottom w:val="nil"/>
                                  </w:tcBorders>
                                  <w:shd w:val="clear" w:color="000000" w:fill="DDD9C4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Pastelka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single" w:sz="4" w:space="0" w:color="86BF5A"/>
                                    <w:bottom w:val="nil"/>
                                  </w:tcBorders>
                                  <w:shd w:val="clear" w:color="000000" w:fill="DDD9C4"/>
                                  <w:noWrap/>
                                  <w:vAlign w:val="center"/>
                                  <w:hideMark/>
                                </w:tcPr>
                                <w:p w:rsidR="001A1A5E" w:rsidRPr="00F00604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L. Nováková, P. Zahradníková</w:t>
                                  </w:r>
                                </w:p>
                              </w:tc>
                            </w:tr>
                            <w:tr w:rsidR="001A1A5E" w:rsidRPr="00DD3166" w:rsidTr="001A1A5E">
                              <w:trPr>
                                <w:trHeight w:val="397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/>
                                  <w:tcBorders>
                                    <w:top w:val="nil"/>
                                    <w:left w:val="single" w:sz="4" w:space="0" w:color="86BF5A"/>
                                    <w:bottom w:val="single" w:sz="4" w:space="0" w:color="86BF5A"/>
                                    <w:right w:val="single" w:sz="4" w:space="0" w:color="86BF5A"/>
                                  </w:tcBorders>
                                  <w:shd w:val="clear" w:color="000000" w:fill="DDD9C4"/>
                                  <w:noWrap/>
                                  <w:textDirection w:val="btLr"/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nil"/>
                                    <w:left w:val="single" w:sz="4" w:space="0" w:color="86BF5A"/>
                                    <w:bottom w:val="single" w:sz="4" w:space="0" w:color="86BF5A"/>
                                  </w:tcBorders>
                                  <w:shd w:val="clear" w:color="000000" w:fill="DDD9C4"/>
                                  <w:noWrap/>
                                  <w:vAlign w:val="center"/>
                                  <w:hideMark/>
                                </w:tcPr>
                                <w:p w:rsidR="001A1A5E" w:rsidRPr="00F00604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16</w:t>
                                  </w:r>
                                  <w:r w:rsidRPr="00F00604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 xml:space="preserve">.00 - </w:t>
                                  </w: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17</w:t>
                                  </w:r>
                                  <w:r w:rsidRPr="00F00604"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cs-CZ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bottom w:val="single" w:sz="4" w:space="0" w:color="86BF5A"/>
                                  </w:tcBorders>
                                  <w:shd w:val="clear" w:color="000000" w:fill="494529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Klas - </w:t>
                                  </w:r>
                                  <w:r w:rsidRPr="00DD3166">
                                    <w:rPr>
                                      <w:rFonts w:eastAsia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  <w:lang w:eastAsia="cs-CZ"/>
                                    </w:rPr>
                                    <w:t>Klub Aktivních Seniorů/1x za 14 dní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bottom w:val="single" w:sz="4" w:space="0" w:color="86BF5A"/>
                                  </w:tcBorders>
                                  <w:shd w:val="clear" w:color="000000" w:fill="DDD9C4"/>
                                  <w:noWrap/>
                                  <w:vAlign w:val="center"/>
                                  <w:hideMark/>
                                </w:tcPr>
                                <w:p w:rsidR="001A1A5E" w:rsidRPr="00DD3166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eastAsia="cs-CZ"/>
                                    </w:rPr>
                                    <w:t>Farní kavárna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nil"/>
                                    <w:bottom w:val="single" w:sz="4" w:space="0" w:color="86BF5A"/>
                                  </w:tcBorders>
                                  <w:shd w:val="clear" w:color="000000" w:fill="DDD9C4"/>
                                  <w:noWrap/>
                                  <w:vAlign w:val="center"/>
                                  <w:hideMark/>
                                </w:tcPr>
                                <w:p w:rsidR="001A1A5E" w:rsidRPr="00F00604" w:rsidRDefault="001A1A5E" w:rsidP="002351C6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sz w:val="20"/>
                                      <w:szCs w:val="20"/>
                                      <w:lang w:eastAsia="cs-CZ"/>
                                    </w:rPr>
                                    <w:t>Iveta Kolářová</w:t>
                                  </w:r>
                                </w:p>
                              </w:tc>
                            </w:tr>
                            <w:tr w:rsidR="001A1A5E" w:rsidRPr="00DD3166" w:rsidTr="001A1A5E">
                              <w:trPr>
                                <w:trHeight w:val="710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C00000"/>
                                      <w:sz w:val="72"/>
                                      <w:szCs w:val="7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  <w:vMerge/>
                                  <w:tcBorders>
                                    <w:top w:val="nil"/>
                                    <w:left w:val="single" w:sz="4" w:space="0" w:color="86BF5A"/>
                                    <w:bottom w:val="single" w:sz="4" w:space="0" w:color="86BF5A"/>
                                    <w:right w:val="single" w:sz="4" w:space="0" w:color="86BF5A"/>
                                  </w:tcBorders>
                                  <w:vAlign w:val="center"/>
                                  <w:hideMark/>
                                </w:tcPr>
                                <w:p w:rsidR="001A1A5E" w:rsidRPr="00DD3166" w:rsidRDefault="001A1A5E" w:rsidP="00F00604">
                                  <w:pPr>
                                    <w:spacing w:after="0" w:line="240" w:lineRule="auto"/>
                                    <w:ind w:left="-567" w:firstLine="567"/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sz w:val="44"/>
                                      <w:szCs w:val="44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4" w:type="dxa"/>
                                  <w:gridSpan w:val="4"/>
                                  <w:tcBorders>
                                    <w:top w:val="single" w:sz="4" w:space="0" w:color="86BF5A"/>
                                    <w:left w:val="single" w:sz="4" w:space="0" w:color="86BF5A"/>
                                  </w:tcBorders>
                                  <w:shd w:val="clear" w:color="000000" w:fill="DDD9C4"/>
                                  <w:noWrap/>
                                  <w:vAlign w:val="center"/>
                                  <w:hideMark/>
                                </w:tcPr>
                                <w:p w:rsidR="001A1A5E" w:rsidRDefault="001A1A5E" w:rsidP="003054DF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sz w:val="24"/>
                                      <w:szCs w:val="24"/>
                                      <w:lang w:eastAsia="cs-CZ"/>
                                    </w:rPr>
                                  </w:pPr>
                                  <w:r w:rsidRPr="0087668C">
                                    <w:rPr>
                                      <w:rFonts w:eastAsia="Times New Roman"/>
                                      <w:b/>
                                      <w:sz w:val="24"/>
                                      <w:szCs w:val="24"/>
                                      <w:lang w:eastAsia="cs-CZ"/>
                                    </w:rPr>
                                    <w:t>Zápis nových účast</w:t>
                                  </w:r>
                                  <w:r>
                                    <w:rPr>
                                      <w:rFonts w:eastAsia="Times New Roman"/>
                                      <w:b/>
                                      <w:sz w:val="24"/>
                                      <w:szCs w:val="24"/>
                                      <w:lang w:eastAsia="cs-CZ"/>
                                    </w:rPr>
                                    <w:t>níků kurzu probíhá od 24. 7. 2017</w:t>
                                  </w:r>
                                  <w:r w:rsidRPr="0087668C">
                                    <w:rPr>
                                      <w:rFonts w:eastAsia="Times New Roman"/>
                                      <w:b/>
                                      <w:sz w:val="24"/>
                                      <w:szCs w:val="24"/>
                                      <w:lang w:eastAsia="cs-CZ"/>
                                    </w:rPr>
                                    <w:t xml:space="preserve"> na </w:t>
                                  </w:r>
                                  <w:hyperlink r:id="rId7" w:history="1">
                                    <w:r w:rsidRPr="009E2983">
                                      <w:rPr>
                                        <w:rStyle w:val="Hypertextovodkaz"/>
                                        <w:rFonts w:eastAsia="Times New Roman"/>
                                        <w:b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>www.pastelka.net</w:t>
                                    </w:r>
                                  </w:hyperlink>
                                  <w:r w:rsidRPr="0087668C">
                                    <w:rPr>
                                      <w:rFonts w:eastAsia="Times New Roman"/>
                                      <w:b/>
                                      <w:sz w:val="24"/>
                                      <w:szCs w:val="24"/>
                                      <w:lang w:eastAsia="cs-CZ"/>
                                    </w:rPr>
                                    <w:t>.</w:t>
                                  </w:r>
                                </w:p>
                                <w:p w:rsidR="001A1A5E" w:rsidRPr="003054DF" w:rsidRDefault="001A1A5E" w:rsidP="003054DF">
                                  <w:pPr>
                                    <w:spacing w:after="0" w:line="240" w:lineRule="auto"/>
                                    <w:ind w:left="-567" w:firstLine="567"/>
                                    <w:jc w:val="center"/>
                                    <w:rPr>
                                      <w:rFonts w:eastAsia="Times New Roman"/>
                                      <w:b/>
                                      <w:color w:val="FF0000"/>
                                      <w:sz w:val="24"/>
                                      <w:szCs w:val="24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color w:val="FF0000"/>
                                      <w:sz w:val="24"/>
                                      <w:szCs w:val="24"/>
                                      <w:lang w:eastAsia="cs-CZ"/>
                                    </w:rPr>
                                    <w:t>ZMĚNA PROGRAMU VYHRAZENA</w:t>
                                  </w:r>
                                </w:p>
                              </w:tc>
                            </w:tr>
                          </w:tbl>
                          <w:p w:rsidR="001A1A5E" w:rsidRDefault="001A1A5E" w:rsidP="001A1A5E">
                            <w:pPr>
                              <w:ind w:left="-567" w:firstLine="56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-89.7pt;margin-top:-18.25pt;width:609.65pt;height:723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" fillcolor="white [3201]" stroked="f" strokeweight=".5pt">
                <v:fill opacity="0"/>
                <v:path arrowok="t"/>
                <v:textbox>
                  <w:txbxContent>
                    <w:tbl>
                      <w:tblPr>
                        <w:tblW w:w="11199" w:type="dxa"/>
                        <w:tblInd w:w="637" w:type="dxa"/>
                        <w:tblBorders>
                          <w:top w:val="single" w:sz="4" w:space="0" w:color="86BF5A"/>
                          <w:left w:val="single" w:sz="4" w:space="0" w:color="86BF5A"/>
                          <w:bottom w:val="single" w:sz="4" w:space="0" w:color="86BF5A"/>
                          <w:right w:val="single" w:sz="4" w:space="0" w:color="86BF5A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48"/>
                        <w:gridCol w:w="697"/>
                        <w:gridCol w:w="1231"/>
                        <w:gridCol w:w="4395"/>
                        <w:gridCol w:w="1275"/>
                        <w:gridCol w:w="2553"/>
                      </w:tblGrid>
                      <w:tr w:rsidR="001A1A5E" w:rsidRPr="00DD3166" w:rsidTr="001A1A5E">
                        <w:trPr>
                          <w:trHeight w:val="402"/>
                        </w:trPr>
                        <w:tc>
                          <w:tcPr>
                            <w:tcW w:w="1048" w:type="dxa"/>
                            <w:vMerge w:val="restart"/>
                            <w:tcBorders>
                              <w:right w:val="single" w:sz="4" w:space="0" w:color="86BF5A"/>
                            </w:tcBorders>
                            <w:shd w:val="clear" w:color="auto" w:fill="auto"/>
                            <w:noWrap/>
                            <w:textDirection w:val="btLr"/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  <w:t>PROGRAM OD ZÁŘÍ 2017</w:t>
                            </w:r>
                          </w:p>
                        </w:tc>
                        <w:tc>
                          <w:tcPr>
                            <w:tcW w:w="697" w:type="dxa"/>
                            <w:vMerge w:val="restart"/>
                            <w:tcBorders>
                              <w:top w:val="single" w:sz="4" w:space="0" w:color="86BF5A"/>
                              <w:left w:val="single" w:sz="4" w:space="0" w:color="86BF5A"/>
                              <w:bottom w:val="single" w:sz="4" w:space="0" w:color="86BF5A"/>
                              <w:right w:val="single" w:sz="4" w:space="0" w:color="86BF5A"/>
                            </w:tcBorders>
                            <w:shd w:val="clear" w:color="000000" w:fill="FDE9D9"/>
                            <w:noWrap/>
                            <w:textDirection w:val="btLr"/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  <w:r w:rsidRPr="00DD3166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  <w:t>PONDĚLÍ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4" w:space="0" w:color="86BF5A"/>
                              <w:left w:val="single" w:sz="4" w:space="0" w:color="86BF5A"/>
                              <w:bottom w:val="nil"/>
                            </w:tcBorders>
                            <w:shd w:val="clear" w:color="000000" w:fill="FDE9D9"/>
                            <w:noWrap/>
                            <w:vAlign w:val="center"/>
                            <w:hideMark/>
                          </w:tcPr>
                          <w:p w:rsidR="001A1A5E" w:rsidRPr="00F00604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F0060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9.00 - 10.30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single" w:sz="4" w:space="0" w:color="86BF5A"/>
                              <w:bottom w:val="nil"/>
                            </w:tcBorders>
                            <w:shd w:val="clear" w:color="000000" w:fill="E26B0A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Pulečci - miminka </w:t>
                            </w:r>
                            <w:r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(2 - 6</w:t>
                            </w:r>
                            <w:r w:rsidRPr="004A2EEE"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 měsíců)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86BF5A"/>
                              <w:bottom w:val="nil"/>
                            </w:tcBorders>
                            <w:shd w:val="clear" w:color="000000" w:fill="FDE9D9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D3166"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Pastelka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single" w:sz="4" w:space="0" w:color="86BF5A"/>
                              <w:bottom w:val="nil"/>
                            </w:tcBorders>
                            <w:shd w:val="clear" w:color="000000" w:fill="FDE9D9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DD3166"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Lenka Nováková</w:t>
                            </w:r>
                          </w:p>
                        </w:tc>
                      </w:tr>
                      <w:tr w:rsidR="001A1A5E" w:rsidRPr="00DD3166" w:rsidTr="001A1A5E">
                        <w:trPr>
                          <w:trHeight w:val="402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shd w:val="clear" w:color="auto" w:fill="auto"/>
                            <w:noWrap/>
                            <w:textDirection w:val="btLr"/>
                            <w:vAlign w:val="center"/>
                            <w:hideMark/>
                          </w:tcPr>
                          <w:p w:rsidR="001A1A5E" w:rsidRDefault="001A1A5E" w:rsidP="00F00604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/>
                            <w:tcBorders>
                              <w:top w:val="nil"/>
                              <w:left w:val="single" w:sz="4" w:space="0" w:color="86BF5A"/>
                              <w:bottom w:val="single" w:sz="4" w:space="0" w:color="86BF5A"/>
                              <w:right w:val="single" w:sz="4" w:space="0" w:color="86BF5A"/>
                            </w:tcBorders>
                            <w:shd w:val="clear" w:color="000000" w:fill="FDE9D9"/>
                            <w:noWrap/>
                            <w:textDirection w:val="btLr"/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nil"/>
                              <w:left w:val="single" w:sz="4" w:space="0" w:color="86BF5A"/>
                              <w:bottom w:val="nil"/>
                            </w:tcBorders>
                            <w:shd w:val="clear" w:color="000000" w:fill="FDE9D9"/>
                            <w:noWrap/>
                            <w:vAlign w:val="center"/>
                            <w:hideMark/>
                          </w:tcPr>
                          <w:p w:rsidR="001A1A5E" w:rsidRPr="00F00604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F0060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10.30 - 12.00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E26B0A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Žabičky - miminka </w:t>
                            </w:r>
                            <w:r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(6 - 10</w:t>
                            </w:r>
                            <w:r w:rsidRPr="004A2EEE"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 měsíců)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FDE9D9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D3166"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Pastelka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FDE9D9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DD3166"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Lenka Nováková</w:t>
                            </w:r>
                          </w:p>
                        </w:tc>
                      </w:tr>
                      <w:tr w:rsidR="001A1A5E" w:rsidRPr="00DD3166" w:rsidTr="001A1A5E">
                        <w:trPr>
                          <w:trHeight w:val="402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shd w:val="clear" w:color="auto" w:fill="auto"/>
                            <w:noWrap/>
                            <w:textDirection w:val="btLr"/>
                            <w:vAlign w:val="center"/>
                            <w:hideMark/>
                          </w:tcPr>
                          <w:p w:rsidR="001A1A5E" w:rsidRDefault="001A1A5E" w:rsidP="00F00604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/>
                            <w:tcBorders>
                              <w:top w:val="nil"/>
                              <w:left w:val="single" w:sz="4" w:space="0" w:color="86BF5A"/>
                              <w:bottom w:val="single" w:sz="4" w:space="0" w:color="86BF5A"/>
                              <w:right w:val="single" w:sz="4" w:space="0" w:color="86BF5A"/>
                            </w:tcBorders>
                            <w:shd w:val="clear" w:color="000000" w:fill="FDE9D9"/>
                            <w:noWrap/>
                            <w:textDirection w:val="btLr"/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nil"/>
                              <w:left w:val="single" w:sz="4" w:space="0" w:color="86BF5A"/>
                              <w:bottom w:val="nil"/>
                            </w:tcBorders>
                            <w:shd w:val="clear" w:color="000000" w:fill="FDE9D9"/>
                            <w:noWrap/>
                            <w:vAlign w:val="center"/>
                            <w:hideMark/>
                          </w:tcPr>
                          <w:p w:rsidR="001A1A5E" w:rsidRPr="00F00604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10.00 - 11.00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E26B0A"/>
                            <w:noWrap/>
                            <w:vAlign w:val="center"/>
                            <w:hideMark/>
                          </w:tcPr>
                          <w:p w:rsidR="001A1A5E" w:rsidRDefault="001A1A5E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Štěňátka cvičí jógu </w:t>
                            </w:r>
                            <w:r w:rsidRPr="005A58F0"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(2 - 3 roky)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FDE9D9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Pastelka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FDE9D9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Blanka Machková</w:t>
                            </w:r>
                          </w:p>
                        </w:tc>
                      </w:tr>
                      <w:tr w:rsidR="001A1A5E" w:rsidRPr="00DD3166" w:rsidTr="001A1A5E">
                        <w:trPr>
                          <w:trHeight w:val="439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/>
                            <w:tcBorders>
                              <w:top w:val="nil"/>
                              <w:left w:val="single" w:sz="4" w:space="0" w:color="86BF5A"/>
                              <w:bottom w:val="single" w:sz="4" w:space="0" w:color="86BF5A"/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nil"/>
                              <w:left w:val="single" w:sz="4" w:space="0" w:color="86BF5A"/>
                              <w:bottom w:val="nil"/>
                            </w:tcBorders>
                            <w:shd w:val="clear" w:color="000000" w:fill="FDE9D9"/>
                            <w:noWrap/>
                            <w:vAlign w:val="center"/>
                            <w:hideMark/>
                          </w:tcPr>
                          <w:p w:rsidR="001A1A5E" w:rsidRPr="00F00604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F0060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16.00 - 17.00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E26B0A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Já jsem muzikant I. </w:t>
                            </w:r>
                            <w:r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(1,5 -</w:t>
                            </w:r>
                            <w:r w:rsidRPr="004A2EEE"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 3 roky)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FDE9D9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D3166"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Pastelka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FDE9D9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Blanka Machková</w:t>
                            </w:r>
                          </w:p>
                        </w:tc>
                      </w:tr>
                      <w:tr w:rsidR="001A1A5E" w:rsidRPr="00DD3166" w:rsidTr="001A1A5E">
                        <w:trPr>
                          <w:trHeight w:val="439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/>
                            <w:tcBorders>
                              <w:top w:val="nil"/>
                              <w:left w:val="single" w:sz="4" w:space="0" w:color="86BF5A"/>
                              <w:bottom w:val="single" w:sz="4" w:space="0" w:color="86BF5A"/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nil"/>
                              <w:left w:val="single" w:sz="4" w:space="0" w:color="86BF5A"/>
                              <w:bottom w:val="nil"/>
                            </w:tcBorders>
                            <w:shd w:val="clear" w:color="000000" w:fill="FDE9D9"/>
                            <w:noWrap/>
                            <w:vAlign w:val="center"/>
                            <w:hideMark/>
                          </w:tcPr>
                          <w:p w:rsidR="001A1A5E" w:rsidRPr="00F00604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17.15 - 18.15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E26B0A"/>
                            <w:noWrap/>
                            <w:vAlign w:val="center"/>
                            <w:hideMark/>
                          </w:tcPr>
                          <w:p w:rsidR="001A1A5E" w:rsidRPr="003054DF" w:rsidRDefault="001A1A5E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Já jsem muzikant II. </w:t>
                            </w:r>
                            <w:r w:rsidRPr="005A58F0"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(3 - 6 let)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FDE9D9"/>
                            <w:noWrap/>
                            <w:vAlign w:val="center"/>
                            <w:hideMark/>
                          </w:tcPr>
                          <w:p w:rsidR="001A1A5E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Pastelka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FDE9D9"/>
                            <w:noWrap/>
                            <w:vAlign w:val="center"/>
                            <w:hideMark/>
                          </w:tcPr>
                          <w:p w:rsidR="001A1A5E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Blanka Machková</w:t>
                            </w:r>
                          </w:p>
                        </w:tc>
                      </w:tr>
                      <w:tr w:rsidR="00633C62" w:rsidRPr="00DD3166" w:rsidTr="00C61395">
                        <w:trPr>
                          <w:trHeight w:val="310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633C62" w:rsidRPr="00DD3166" w:rsidRDefault="00633C62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 w:val="restart"/>
                            <w:tcBorders>
                              <w:top w:val="nil"/>
                              <w:left w:val="single" w:sz="4" w:space="0" w:color="86BF5A"/>
                              <w:right w:val="single" w:sz="4" w:space="0" w:color="86BF5A"/>
                            </w:tcBorders>
                            <w:shd w:val="clear" w:color="000000" w:fill="EBF1DE"/>
                            <w:noWrap/>
                            <w:textDirection w:val="btLr"/>
                            <w:vAlign w:val="center"/>
                            <w:hideMark/>
                          </w:tcPr>
                          <w:p w:rsidR="00633C62" w:rsidRPr="00DD3166" w:rsidRDefault="00633C62" w:rsidP="00F00604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  <w:r w:rsidRPr="00DD3166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  <w:t>ÚTERÝ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4" w:space="0" w:color="86BF5A"/>
                              <w:left w:val="single" w:sz="4" w:space="0" w:color="86BF5A"/>
                              <w:bottom w:val="nil"/>
                            </w:tcBorders>
                            <w:shd w:val="clear" w:color="000000" w:fill="EBF1DE"/>
                            <w:noWrap/>
                            <w:vAlign w:val="center"/>
                            <w:hideMark/>
                          </w:tcPr>
                          <w:p w:rsidR="00633C62" w:rsidRPr="00F00604" w:rsidRDefault="00633C62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F0060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9.00 - 10.30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single" w:sz="4" w:space="0" w:color="86BF5A"/>
                              <w:bottom w:val="nil"/>
                            </w:tcBorders>
                            <w:shd w:val="clear" w:color="000000" w:fill="76933C"/>
                            <w:noWrap/>
                            <w:vAlign w:val="center"/>
                            <w:hideMark/>
                          </w:tcPr>
                          <w:p w:rsidR="00633C62" w:rsidRPr="00DD3166" w:rsidRDefault="00633C62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Koťátka - batolátka </w:t>
                            </w:r>
                            <w:r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(10 - 14</w:t>
                            </w:r>
                            <w:r w:rsidRPr="004A2EEE"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 měsíců)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86BF5A"/>
                              <w:bottom w:val="nil"/>
                            </w:tcBorders>
                            <w:shd w:val="clear" w:color="000000" w:fill="EBF1DE"/>
                            <w:noWrap/>
                            <w:vAlign w:val="center"/>
                            <w:hideMark/>
                          </w:tcPr>
                          <w:p w:rsidR="00633C62" w:rsidRPr="00DD3166" w:rsidRDefault="00633C62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D3166"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Pastelka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single" w:sz="4" w:space="0" w:color="86BF5A"/>
                              <w:bottom w:val="nil"/>
                            </w:tcBorders>
                            <w:shd w:val="clear" w:color="000000" w:fill="EBF1DE"/>
                            <w:noWrap/>
                            <w:vAlign w:val="center"/>
                            <w:hideMark/>
                          </w:tcPr>
                          <w:p w:rsidR="00633C62" w:rsidRPr="00BF7275" w:rsidRDefault="00633C62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Lenka Nováková</w:t>
                            </w:r>
                          </w:p>
                        </w:tc>
                      </w:tr>
                      <w:tr w:rsidR="00633C62" w:rsidRPr="00DD3166" w:rsidTr="00C61395">
                        <w:trPr>
                          <w:trHeight w:val="439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633C62" w:rsidRPr="00DD3166" w:rsidRDefault="00633C62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/>
                            <w:tcBorders>
                              <w:left w:val="single" w:sz="4" w:space="0" w:color="86BF5A"/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633C62" w:rsidRPr="00DD3166" w:rsidRDefault="00633C62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nil"/>
                              <w:left w:val="single" w:sz="4" w:space="0" w:color="86BF5A"/>
                              <w:bottom w:val="nil"/>
                            </w:tcBorders>
                            <w:shd w:val="clear" w:color="000000" w:fill="EBF1DE"/>
                            <w:noWrap/>
                            <w:vAlign w:val="center"/>
                            <w:hideMark/>
                          </w:tcPr>
                          <w:p w:rsidR="00633C62" w:rsidRPr="00F00604" w:rsidRDefault="00633C62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F0060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10.30 - 12.00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76933C"/>
                            <w:noWrap/>
                            <w:vAlign w:val="center"/>
                            <w:hideMark/>
                          </w:tcPr>
                          <w:p w:rsidR="00633C62" w:rsidRPr="00DD3166" w:rsidRDefault="00633C62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Tygříci - batolátka </w:t>
                            </w:r>
                            <w:r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(14 - 18</w:t>
                            </w:r>
                            <w:r w:rsidRPr="004A2EEE"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 měsíců)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EBF1DE"/>
                            <w:noWrap/>
                            <w:vAlign w:val="center"/>
                            <w:hideMark/>
                          </w:tcPr>
                          <w:p w:rsidR="00633C62" w:rsidRPr="00DD3166" w:rsidRDefault="00633C62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Pastelka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EBF1DE"/>
                            <w:noWrap/>
                            <w:vAlign w:val="center"/>
                            <w:hideMark/>
                          </w:tcPr>
                          <w:p w:rsidR="00633C62" w:rsidRPr="00DD3166" w:rsidRDefault="00633C62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Lenka Nováková</w:t>
                            </w:r>
                          </w:p>
                        </w:tc>
                      </w:tr>
                      <w:tr w:rsidR="00633C62" w:rsidRPr="00DD3166" w:rsidTr="00C61395">
                        <w:trPr>
                          <w:trHeight w:val="439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633C62" w:rsidRPr="00DD3166" w:rsidRDefault="00633C62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/>
                            <w:tcBorders>
                              <w:left w:val="single" w:sz="4" w:space="0" w:color="86BF5A"/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633C62" w:rsidRPr="00DD3166" w:rsidRDefault="00633C62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nil"/>
                              <w:left w:val="single" w:sz="4" w:space="0" w:color="86BF5A"/>
                              <w:bottom w:val="nil"/>
                            </w:tcBorders>
                            <w:shd w:val="clear" w:color="000000" w:fill="EBF1DE"/>
                            <w:noWrap/>
                            <w:vAlign w:val="center"/>
                            <w:hideMark/>
                          </w:tcPr>
                          <w:p w:rsidR="00633C62" w:rsidRPr="00F00604" w:rsidRDefault="00633C62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10.00 - 11.00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76933C"/>
                            <w:noWrap/>
                            <w:vAlign w:val="center"/>
                            <w:hideMark/>
                          </w:tcPr>
                          <w:p w:rsidR="00633C62" w:rsidRDefault="00633C62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Vrabčáci - mrňousci </w:t>
                            </w:r>
                            <w:r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(</w:t>
                            </w:r>
                            <w:r w:rsidRPr="007A1280"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2</w:t>
                            </w:r>
                            <w:r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 - 3</w:t>
                            </w:r>
                            <w:r w:rsidRPr="007A1280"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 roky)</w:t>
                            </w:r>
                            <w:r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 / 1x za 14 dní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EBF1DE"/>
                            <w:noWrap/>
                            <w:vAlign w:val="center"/>
                            <w:hideMark/>
                          </w:tcPr>
                          <w:p w:rsidR="00633C62" w:rsidRPr="00DD3166" w:rsidRDefault="00633C62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Kotlanka</w:t>
                            </w:r>
                            <w:proofErr w:type="spellEnd"/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EBF1DE"/>
                            <w:noWrap/>
                            <w:vAlign w:val="center"/>
                            <w:hideMark/>
                          </w:tcPr>
                          <w:p w:rsidR="00633C62" w:rsidRPr="00DD3166" w:rsidRDefault="00633C62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Petra Hanušová</w:t>
                            </w:r>
                          </w:p>
                        </w:tc>
                      </w:tr>
                      <w:tr w:rsidR="00633C62" w:rsidRPr="00DD3166" w:rsidTr="00C61395">
                        <w:trPr>
                          <w:trHeight w:val="439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633C62" w:rsidRPr="00DD3166" w:rsidRDefault="00633C62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/>
                            <w:tcBorders>
                              <w:left w:val="single" w:sz="4" w:space="0" w:color="86BF5A"/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633C62" w:rsidRPr="00DD3166" w:rsidRDefault="00633C62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nil"/>
                              <w:left w:val="single" w:sz="4" w:space="0" w:color="86BF5A"/>
                              <w:bottom w:val="nil"/>
                            </w:tcBorders>
                            <w:shd w:val="clear" w:color="000000" w:fill="EBF1DE"/>
                            <w:noWrap/>
                            <w:vAlign w:val="center"/>
                            <w:hideMark/>
                          </w:tcPr>
                          <w:p w:rsidR="00633C62" w:rsidRPr="00F00604" w:rsidRDefault="00633C62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F0060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16.00 - 17.00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76933C"/>
                            <w:noWrap/>
                            <w:vAlign w:val="center"/>
                            <w:hideMark/>
                          </w:tcPr>
                          <w:p w:rsidR="00633C62" w:rsidRDefault="00633C62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DD3166"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Hrátky pro tvořivé ručičky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 I. </w:t>
                            </w:r>
                          </w:p>
                          <w:p w:rsidR="00633C62" w:rsidRPr="004A2EEE" w:rsidRDefault="00633C62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(tvoření pro děti 3 - 5</w:t>
                            </w:r>
                            <w:r w:rsidRPr="004A2EEE"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 let s tematickými hrami)                                                          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EBF1DE"/>
                            <w:noWrap/>
                            <w:vAlign w:val="center"/>
                            <w:hideMark/>
                          </w:tcPr>
                          <w:p w:rsidR="00633C62" w:rsidRPr="00DD3166" w:rsidRDefault="00633C62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D3166"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Pastelka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EBF1DE"/>
                            <w:noWrap/>
                            <w:vAlign w:val="center"/>
                            <w:hideMark/>
                          </w:tcPr>
                          <w:p w:rsidR="00633C62" w:rsidRPr="00DD3166" w:rsidRDefault="00633C62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DD3166"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Jarmila Dostálová</w:t>
                            </w:r>
                          </w:p>
                        </w:tc>
                      </w:tr>
                      <w:tr w:rsidR="00633C62" w:rsidRPr="00DD3166" w:rsidTr="00C61395">
                        <w:trPr>
                          <w:trHeight w:val="439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633C62" w:rsidRPr="00DD3166" w:rsidRDefault="00633C62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/>
                            <w:tcBorders>
                              <w:left w:val="single" w:sz="4" w:space="0" w:color="86BF5A"/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633C62" w:rsidRPr="00DD3166" w:rsidRDefault="00633C62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nil"/>
                              <w:left w:val="single" w:sz="4" w:space="0" w:color="86BF5A"/>
                              <w:bottom w:val="nil"/>
                            </w:tcBorders>
                            <w:shd w:val="clear" w:color="000000" w:fill="EBF1DE"/>
                            <w:noWrap/>
                            <w:vAlign w:val="center"/>
                            <w:hideMark/>
                          </w:tcPr>
                          <w:p w:rsidR="00633C62" w:rsidRPr="00F00604" w:rsidRDefault="00633C62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F0060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17.15 - 18.15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76933C"/>
                            <w:noWrap/>
                            <w:vAlign w:val="center"/>
                            <w:hideMark/>
                          </w:tcPr>
                          <w:p w:rsidR="00633C62" w:rsidRDefault="00633C62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DD3166"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Hrátky pro tvořivé ručičky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 II. </w:t>
                            </w:r>
                          </w:p>
                          <w:p w:rsidR="00633C62" w:rsidRPr="004A2EEE" w:rsidRDefault="00633C62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(tvoření pro děti 3 - 5</w:t>
                            </w:r>
                            <w:r w:rsidRPr="004A2EEE"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 let s tematickými hrami)                                                          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EBF1DE"/>
                            <w:noWrap/>
                            <w:vAlign w:val="center"/>
                            <w:hideMark/>
                          </w:tcPr>
                          <w:p w:rsidR="00633C62" w:rsidRPr="00DD3166" w:rsidRDefault="00633C62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Pastelka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EBF1DE"/>
                            <w:noWrap/>
                            <w:vAlign w:val="center"/>
                            <w:hideMark/>
                          </w:tcPr>
                          <w:p w:rsidR="00633C62" w:rsidRPr="00DD3166" w:rsidRDefault="00633C62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Jarmila Dostálová</w:t>
                            </w:r>
                          </w:p>
                        </w:tc>
                      </w:tr>
                      <w:tr w:rsidR="00633C62" w:rsidRPr="00DD3166" w:rsidTr="00C61395">
                        <w:trPr>
                          <w:trHeight w:val="448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vAlign w:val="center"/>
                          </w:tcPr>
                          <w:p w:rsidR="00633C62" w:rsidRPr="00DD3166" w:rsidRDefault="00633C62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/>
                            <w:tcBorders>
                              <w:left w:val="single" w:sz="4" w:space="0" w:color="86BF5A"/>
                              <w:bottom w:val="single" w:sz="4" w:space="0" w:color="86BF5A"/>
                              <w:right w:val="single" w:sz="4" w:space="0" w:color="86BF5A"/>
                            </w:tcBorders>
                            <w:vAlign w:val="center"/>
                          </w:tcPr>
                          <w:p w:rsidR="00633C62" w:rsidRPr="00DD3166" w:rsidRDefault="00633C62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nil"/>
                              <w:left w:val="single" w:sz="4" w:space="0" w:color="86BF5A"/>
                              <w:bottom w:val="single" w:sz="4" w:space="0" w:color="86BF5A"/>
                            </w:tcBorders>
                            <w:shd w:val="clear" w:color="000000" w:fill="EBF1DE"/>
                            <w:noWrap/>
                            <w:vAlign w:val="center"/>
                          </w:tcPr>
                          <w:p w:rsidR="00633C62" w:rsidRPr="00F00604" w:rsidRDefault="00633C62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18.30 – 19.30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bottom w:val="single" w:sz="4" w:space="0" w:color="86BF5A"/>
                            </w:tcBorders>
                            <w:shd w:val="clear" w:color="000000" w:fill="76933C"/>
                            <w:noWrap/>
                            <w:vAlign w:val="center"/>
                          </w:tcPr>
                          <w:p w:rsidR="00633C62" w:rsidRPr="00DD3166" w:rsidRDefault="00633C62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Cvičení pro těhotné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nil"/>
                              <w:bottom w:val="single" w:sz="4" w:space="0" w:color="86BF5A"/>
                            </w:tcBorders>
                            <w:shd w:val="clear" w:color="000000" w:fill="EBF1DE"/>
                            <w:noWrap/>
                            <w:vAlign w:val="center"/>
                          </w:tcPr>
                          <w:p w:rsidR="00633C62" w:rsidRDefault="00633C62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Pastelka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nil"/>
                              <w:bottom w:val="single" w:sz="4" w:space="0" w:color="86BF5A"/>
                            </w:tcBorders>
                            <w:shd w:val="clear" w:color="000000" w:fill="EBF1DE"/>
                            <w:noWrap/>
                            <w:vAlign w:val="center"/>
                          </w:tcPr>
                          <w:p w:rsidR="00633C62" w:rsidRDefault="00633C62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Julie Jelínková</w:t>
                            </w:r>
                          </w:p>
                        </w:tc>
                      </w:tr>
                      <w:tr w:rsidR="001A1A5E" w:rsidRPr="00DD3166" w:rsidTr="001A1A5E">
                        <w:trPr>
                          <w:trHeight w:val="273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 w:val="restart"/>
                            <w:tcBorders>
                              <w:top w:val="nil"/>
                              <w:left w:val="single" w:sz="4" w:space="0" w:color="86BF5A"/>
                              <w:bottom w:val="single" w:sz="4" w:space="0" w:color="86BF5A"/>
                              <w:right w:val="single" w:sz="4" w:space="0" w:color="86BF5A"/>
                            </w:tcBorders>
                            <w:shd w:val="clear" w:color="000000" w:fill="F2DCDB"/>
                            <w:noWrap/>
                            <w:textDirection w:val="btLr"/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  <w:r w:rsidRPr="00DD3166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  <w:t>STŘEDA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4" w:space="0" w:color="86BF5A"/>
                              <w:left w:val="single" w:sz="4" w:space="0" w:color="86BF5A"/>
                              <w:bottom w:val="nil"/>
                            </w:tcBorders>
                            <w:shd w:val="clear" w:color="000000" w:fill="F2DCDB"/>
                            <w:noWrap/>
                            <w:vAlign w:val="center"/>
                            <w:hideMark/>
                          </w:tcPr>
                          <w:p w:rsidR="001A1A5E" w:rsidRPr="00F00604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8.00 - 13.00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single" w:sz="4" w:space="0" w:color="86BF5A"/>
                              <w:bottom w:val="nil"/>
                            </w:tcBorders>
                            <w:shd w:val="clear" w:color="000000" w:fill="963634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Pasteláček</w:t>
                            </w:r>
                            <w:proofErr w:type="spellEnd"/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86BF5A"/>
                              <w:bottom w:val="nil"/>
                            </w:tcBorders>
                            <w:shd w:val="clear" w:color="000000" w:fill="F2DCDB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Pastelka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single" w:sz="4" w:space="0" w:color="86BF5A"/>
                              <w:bottom w:val="nil"/>
                            </w:tcBorders>
                            <w:shd w:val="clear" w:color="000000" w:fill="F2DCDB"/>
                            <w:noWrap/>
                            <w:vAlign w:val="center"/>
                            <w:hideMark/>
                          </w:tcPr>
                          <w:p w:rsidR="001A1A5E" w:rsidRPr="00F00604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L. Nováková, P. Zahradníková</w:t>
                            </w:r>
                          </w:p>
                        </w:tc>
                      </w:tr>
                      <w:tr w:rsidR="001A1A5E" w:rsidRPr="00DD3166" w:rsidTr="001A1A5E">
                        <w:trPr>
                          <w:trHeight w:val="439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/>
                            <w:tcBorders>
                              <w:top w:val="nil"/>
                              <w:left w:val="single" w:sz="4" w:space="0" w:color="86BF5A"/>
                              <w:bottom w:val="single" w:sz="4" w:space="0" w:color="86BF5A"/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nil"/>
                              <w:left w:val="single" w:sz="4" w:space="0" w:color="86BF5A"/>
                              <w:bottom w:val="nil"/>
                            </w:tcBorders>
                            <w:shd w:val="clear" w:color="000000" w:fill="F2DCDB"/>
                            <w:noWrap/>
                            <w:vAlign w:val="center"/>
                            <w:hideMark/>
                          </w:tcPr>
                          <w:p w:rsidR="001A1A5E" w:rsidRPr="00F00604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10.00 - 11.00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963634"/>
                            <w:noWrap/>
                            <w:vAlign w:val="center"/>
                            <w:hideMark/>
                          </w:tcPr>
                          <w:p w:rsidR="001A1A5E" w:rsidRDefault="001A1A5E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Klokani </w:t>
                            </w:r>
                            <w:r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(2</w:t>
                            </w:r>
                            <w:r w:rsidRPr="007A1280"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-3</w:t>
                            </w:r>
                            <w:r w:rsidRPr="007A1280"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 roky)</w:t>
                            </w:r>
                            <w:r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 / 1x za 14 dní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F2DCDB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Kotlanka</w:t>
                            </w:r>
                            <w:proofErr w:type="spellEnd"/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F2DCDB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Petra Hanušová</w:t>
                            </w:r>
                          </w:p>
                        </w:tc>
                      </w:tr>
                      <w:tr w:rsidR="001A1A5E" w:rsidRPr="00DD3166" w:rsidTr="001A1A5E">
                        <w:trPr>
                          <w:trHeight w:val="439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/>
                            <w:tcBorders>
                              <w:top w:val="nil"/>
                              <w:left w:val="single" w:sz="4" w:space="0" w:color="86BF5A"/>
                              <w:bottom w:val="single" w:sz="4" w:space="0" w:color="86BF5A"/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nil"/>
                              <w:left w:val="single" w:sz="4" w:space="0" w:color="86BF5A"/>
                              <w:bottom w:val="nil"/>
                            </w:tcBorders>
                            <w:shd w:val="clear" w:color="000000" w:fill="F2DCDB"/>
                            <w:noWrap/>
                            <w:vAlign w:val="center"/>
                            <w:hideMark/>
                          </w:tcPr>
                          <w:p w:rsidR="001A1A5E" w:rsidRPr="00F00604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13.00 - 14.00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963634"/>
                            <w:vAlign w:val="center"/>
                            <w:hideMark/>
                          </w:tcPr>
                          <w:p w:rsidR="001A1A5E" w:rsidRDefault="001A1A5E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Cvičení po porodu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F2DCDB"/>
                            <w:noWrap/>
                            <w:vAlign w:val="center"/>
                            <w:hideMark/>
                          </w:tcPr>
                          <w:p w:rsidR="001A1A5E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Pastelka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F2DCDB"/>
                            <w:noWrap/>
                            <w:vAlign w:val="center"/>
                            <w:hideMark/>
                          </w:tcPr>
                          <w:p w:rsidR="001A1A5E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Julie Jelínková</w:t>
                            </w:r>
                          </w:p>
                        </w:tc>
                      </w:tr>
                      <w:tr w:rsidR="001A1A5E" w:rsidRPr="00DD3166" w:rsidTr="001A1A5E">
                        <w:trPr>
                          <w:trHeight w:val="439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/>
                            <w:tcBorders>
                              <w:top w:val="nil"/>
                              <w:left w:val="single" w:sz="4" w:space="0" w:color="86BF5A"/>
                              <w:bottom w:val="single" w:sz="4" w:space="0" w:color="86BF5A"/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nil"/>
                              <w:left w:val="single" w:sz="4" w:space="0" w:color="86BF5A"/>
                              <w:bottom w:val="nil"/>
                            </w:tcBorders>
                            <w:shd w:val="clear" w:color="000000" w:fill="F2DCDB"/>
                            <w:noWrap/>
                            <w:vAlign w:val="center"/>
                            <w:hideMark/>
                          </w:tcPr>
                          <w:p w:rsidR="001A1A5E" w:rsidRPr="00F00604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17.45 - 18.45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963634"/>
                            <w:noWrap/>
                            <w:vAlign w:val="center"/>
                            <w:hideMark/>
                          </w:tcPr>
                          <w:p w:rsidR="001A1A5E" w:rsidRDefault="001A1A5E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Cvičení pro těhotné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F2DCDB"/>
                            <w:noWrap/>
                            <w:vAlign w:val="center"/>
                            <w:hideMark/>
                          </w:tcPr>
                          <w:p w:rsidR="001A1A5E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Pastelka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F2DCDB"/>
                            <w:noWrap/>
                            <w:vAlign w:val="center"/>
                            <w:hideMark/>
                          </w:tcPr>
                          <w:p w:rsidR="001A1A5E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Julie Jelínková</w:t>
                            </w:r>
                          </w:p>
                        </w:tc>
                      </w:tr>
                      <w:tr w:rsidR="001A1A5E" w:rsidRPr="00DD3166" w:rsidTr="001A1A5E">
                        <w:trPr>
                          <w:trHeight w:val="439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/>
                            <w:tcBorders>
                              <w:top w:val="nil"/>
                              <w:left w:val="single" w:sz="4" w:space="0" w:color="86BF5A"/>
                              <w:bottom w:val="single" w:sz="4" w:space="0" w:color="86BF5A"/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nil"/>
                              <w:left w:val="single" w:sz="4" w:space="0" w:color="86BF5A"/>
                              <w:bottom w:val="single" w:sz="4" w:space="0" w:color="86BF5A"/>
                            </w:tcBorders>
                            <w:shd w:val="clear" w:color="000000" w:fill="F2DCDB"/>
                            <w:noWrap/>
                            <w:vAlign w:val="center"/>
                            <w:hideMark/>
                          </w:tcPr>
                          <w:p w:rsidR="001A1A5E" w:rsidRPr="00F00604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19.00 - 20</w:t>
                            </w:r>
                            <w:r w:rsidRPr="00F0060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bottom w:val="single" w:sz="4" w:space="0" w:color="86BF5A"/>
                            </w:tcBorders>
                            <w:shd w:val="clear" w:color="000000" w:fill="963634"/>
                            <w:noWrap/>
                            <w:vAlign w:val="center"/>
                            <w:hideMark/>
                          </w:tcPr>
                          <w:p w:rsidR="001A1A5E" w:rsidRDefault="001A1A5E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Aby záda nebolela I. </w:t>
                            </w:r>
                          </w:p>
                          <w:p w:rsidR="001A1A5E" w:rsidRPr="00C33781" w:rsidRDefault="001A1A5E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C33781"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(fyzioterapeutické cvičení pro dospělé)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nil"/>
                              <w:bottom w:val="single" w:sz="4" w:space="0" w:color="86BF5A"/>
                            </w:tcBorders>
                            <w:shd w:val="clear" w:color="000000" w:fill="F2DCDB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Pastelka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nil"/>
                              <w:bottom w:val="single" w:sz="4" w:space="0" w:color="86BF5A"/>
                            </w:tcBorders>
                            <w:shd w:val="clear" w:color="000000" w:fill="F2DCDB"/>
                            <w:noWrap/>
                            <w:vAlign w:val="center"/>
                            <w:hideMark/>
                          </w:tcPr>
                          <w:p w:rsidR="001A1A5E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Julie Jelínková</w:t>
                            </w:r>
                          </w:p>
                        </w:tc>
                      </w:tr>
                      <w:tr w:rsidR="001A1A5E" w:rsidRPr="00DD3166" w:rsidTr="001A1A5E">
                        <w:trPr>
                          <w:trHeight w:val="292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 w:val="restart"/>
                            <w:tcBorders>
                              <w:top w:val="nil"/>
                              <w:left w:val="single" w:sz="4" w:space="0" w:color="86BF5A"/>
                              <w:bottom w:val="single" w:sz="4" w:space="0" w:color="86BF5A"/>
                              <w:right w:val="single" w:sz="4" w:space="0" w:color="86BF5A"/>
                            </w:tcBorders>
                            <w:shd w:val="clear" w:color="000000" w:fill="DCE6F1"/>
                            <w:noWrap/>
                            <w:textDirection w:val="btLr"/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  <w:r w:rsidRPr="00DD3166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  <w:t>ČTVRTEK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4" w:space="0" w:color="86BF5A"/>
                              <w:left w:val="single" w:sz="4" w:space="0" w:color="86BF5A"/>
                              <w:bottom w:val="nil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:rsidR="001A1A5E" w:rsidRPr="00F00604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F0060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9.00 - 10.30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single" w:sz="4" w:space="0" w:color="86BF5A"/>
                              <w:bottom w:val="nil"/>
                            </w:tcBorders>
                            <w:shd w:val="clear" w:color="000000" w:fill="366092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Hříbátka </w:t>
                            </w:r>
                            <w:r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(1,5 -</w:t>
                            </w:r>
                            <w:r w:rsidRPr="0057625D"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 2 roky)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86BF5A"/>
                              <w:bottom w:val="nil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D3166"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Pastelka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single" w:sz="4" w:space="0" w:color="86BF5A"/>
                              <w:bottom w:val="nil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:rsidR="001A1A5E" w:rsidRPr="00BF7275" w:rsidRDefault="001A1A5E" w:rsidP="002351C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DD3166"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Lenka Nováková</w:t>
                            </w:r>
                          </w:p>
                        </w:tc>
                      </w:tr>
                      <w:tr w:rsidR="001A1A5E" w:rsidRPr="00DD3166" w:rsidTr="001A1A5E">
                        <w:trPr>
                          <w:trHeight w:val="439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/>
                            <w:tcBorders>
                              <w:top w:val="nil"/>
                              <w:left w:val="single" w:sz="4" w:space="0" w:color="86BF5A"/>
                              <w:bottom w:val="single" w:sz="4" w:space="0" w:color="86BF5A"/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nil"/>
                              <w:left w:val="single" w:sz="4" w:space="0" w:color="86BF5A"/>
                              <w:bottom w:val="nil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:rsidR="001A1A5E" w:rsidRPr="00F00604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F0060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10.30 - 12.00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366092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Koníčci </w:t>
                            </w:r>
                            <w:r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(2 - 3 roky</w:t>
                            </w:r>
                            <w:r w:rsidRPr="004A2EEE"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D3166"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Pastelka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DD3166"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Lenka Nováková</w:t>
                            </w:r>
                          </w:p>
                        </w:tc>
                      </w:tr>
                      <w:tr w:rsidR="001A1A5E" w:rsidRPr="00DD3166" w:rsidTr="001A1A5E">
                        <w:trPr>
                          <w:trHeight w:val="439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/>
                            <w:tcBorders>
                              <w:top w:val="nil"/>
                              <w:left w:val="single" w:sz="4" w:space="0" w:color="86BF5A"/>
                              <w:bottom w:val="single" w:sz="4" w:space="0" w:color="86BF5A"/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nil"/>
                              <w:left w:val="single" w:sz="4" w:space="0" w:color="86BF5A"/>
                              <w:bottom w:val="nil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:rsidR="001A1A5E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F0060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14.30 - 16.00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366092"/>
                            <w:noWrap/>
                            <w:vAlign w:val="center"/>
                            <w:hideMark/>
                          </w:tcPr>
                          <w:p w:rsidR="001A1A5E" w:rsidRPr="00A62771" w:rsidRDefault="001A1A5E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DD3166"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P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řírodovědný/včelařský kroužek </w:t>
                            </w:r>
                            <w:r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(7 - 11l</w:t>
                            </w:r>
                            <w:r w:rsidRPr="004A2EEE"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et)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:rsidR="001A1A5E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D3166"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Pastelka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:rsidR="001A1A5E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DD3166"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Iva Drápelová</w:t>
                            </w:r>
                          </w:p>
                        </w:tc>
                      </w:tr>
                      <w:tr w:rsidR="001A1A5E" w:rsidRPr="00DD3166" w:rsidTr="001A1A5E">
                        <w:trPr>
                          <w:trHeight w:val="439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/>
                            <w:tcBorders>
                              <w:top w:val="nil"/>
                              <w:left w:val="single" w:sz="4" w:space="0" w:color="86BF5A"/>
                              <w:bottom w:val="single" w:sz="4" w:space="0" w:color="86BF5A"/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nil"/>
                              <w:left w:val="single" w:sz="4" w:space="0" w:color="86BF5A"/>
                              <w:bottom w:val="nil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:rsidR="001A1A5E" w:rsidRPr="00F00604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16</w:t>
                            </w:r>
                            <w:r w:rsidRPr="00F0060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.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00 - 17.00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366092"/>
                            <w:noWrap/>
                            <w:vAlign w:val="center"/>
                            <w:hideMark/>
                          </w:tcPr>
                          <w:p w:rsidR="001A1A5E" w:rsidRDefault="001A1A5E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Zdravá zádíčka </w:t>
                            </w:r>
                          </w:p>
                          <w:p w:rsidR="001A1A5E" w:rsidRPr="00C33781" w:rsidRDefault="001A1A5E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C33781"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(fyzioterapeutické cvičení pro děti)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Pastelka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:rsidR="001A1A5E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Julie Jelínková</w:t>
                            </w:r>
                          </w:p>
                        </w:tc>
                      </w:tr>
                      <w:tr w:rsidR="001A1A5E" w:rsidRPr="00DD3166" w:rsidTr="001A1A5E">
                        <w:trPr>
                          <w:trHeight w:val="439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/>
                            <w:tcBorders>
                              <w:top w:val="nil"/>
                              <w:left w:val="single" w:sz="4" w:space="0" w:color="86BF5A"/>
                              <w:bottom w:val="single" w:sz="4" w:space="0" w:color="86BF5A"/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nil"/>
                              <w:left w:val="single" w:sz="4" w:space="0" w:color="86BF5A"/>
                              <w:bottom w:val="nil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:rsidR="001A1A5E" w:rsidRPr="00F00604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17.15 - 18.15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366092"/>
                            <w:noWrap/>
                            <w:vAlign w:val="center"/>
                            <w:hideMark/>
                          </w:tcPr>
                          <w:p w:rsidR="001A1A5E" w:rsidRDefault="001A1A5E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Aby záda nebolela II. </w:t>
                            </w:r>
                          </w:p>
                          <w:p w:rsidR="001A1A5E" w:rsidRPr="00C33781" w:rsidRDefault="001A1A5E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C33781"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(fyzioterapeutické cvičení pro dospělé)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Pastelka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nil"/>
                              <w:bottom w:val="nil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:rsidR="001A1A5E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Julie Jelínková</w:t>
                            </w:r>
                          </w:p>
                        </w:tc>
                      </w:tr>
                      <w:tr w:rsidR="001A1A5E" w:rsidRPr="00DD3166" w:rsidTr="001A1A5E">
                        <w:trPr>
                          <w:trHeight w:val="439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/>
                            <w:tcBorders>
                              <w:top w:val="nil"/>
                              <w:left w:val="single" w:sz="4" w:space="0" w:color="86BF5A"/>
                              <w:bottom w:val="single" w:sz="4" w:space="0" w:color="86BF5A"/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nil"/>
                              <w:left w:val="single" w:sz="4" w:space="0" w:color="86BF5A"/>
                              <w:bottom w:val="single" w:sz="4" w:space="0" w:color="86BF5A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:rsidR="001A1A5E" w:rsidRPr="00F00604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18.30</w:t>
                            </w:r>
                            <w:r w:rsidRPr="00F0060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 xml:space="preserve"> - 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19.30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bottom w:val="single" w:sz="4" w:space="0" w:color="86BF5A"/>
                            </w:tcBorders>
                            <w:shd w:val="clear" w:color="000000" w:fill="366092"/>
                            <w:noWrap/>
                            <w:vAlign w:val="center"/>
                            <w:hideMark/>
                          </w:tcPr>
                          <w:p w:rsidR="001A1A5E" w:rsidRDefault="001A1A5E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Aby záda nebolela III. </w:t>
                            </w:r>
                          </w:p>
                          <w:p w:rsidR="001A1A5E" w:rsidRPr="00C33781" w:rsidRDefault="001A1A5E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C33781">
                              <w:rPr>
                                <w:rFonts w:eastAsia="Times New Roman"/>
                                <w:bCs/>
                                <w:i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(fyzioterapeutické cvičení pro dospělé)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nil"/>
                              <w:bottom w:val="single" w:sz="4" w:space="0" w:color="86BF5A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Pastelka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nil"/>
                              <w:bottom w:val="single" w:sz="4" w:space="0" w:color="86BF5A"/>
                            </w:tcBorders>
                            <w:shd w:val="clear" w:color="000000" w:fill="DCE6F1"/>
                            <w:noWrap/>
                            <w:vAlign w:val="center"/>
                            <w:hideMark/>
                          </w:tcPr>
                          <w:p w:rsidR="001A1A5E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Julie Jelínková</w:t>
                            </w:r>
                          </w:p>
                        </w:tc>
                      </w:tr>
                      <w:tr w:rsidR="001A1A5E" w:rsidRPr="00DD3166" w:rsidTr="001A1A5E">
                        <w:trPr>
                          <w:trHeight w:val="334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 w:val="restart"/>
                            <w:tcBorders>
                              <w:top w:val="nil"/>
                              <w:left w:val="single" w:sz="4" w:space="0" w:color="86BF5A"/>
                              <w:bottom w:val="single" w:sz="4" w:space="0" w:color="86BF5A"/>
                              <w:right w:val="single" w:sz="4" w:space="0" w:color="86BF5A"/>
                            </w:tcBorders>
                            <w:shd w:val="clear" w:color="000000" w:fill="DDD9C4"/>
                            <w:noWrap/>
                            <w:textDirection w:val="btLr"/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  <w:r w:rsidRPr="00DD3166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  <w:t>PÁTEK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4" w:space="0" w:color="86BF5A"/>
                              <w:left w:val="single" w:sz="4" w:space="0" w:color="86BF5A"/>
                              <w:bottom w:val="nil"/>
                            </w:tcBorders>
                            <w:shd w:val="clear" w:color="000000" w:fill="DDD9C4"/>
                            <w:noWrap/>
                            <w:vAlign w:val="center"/>
                            <w:hideMark/>
                          </w:tcPr>
                          <w:p w:rsidR="001A1A5E" w:rsidRPr="00F00604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8.00 - 13.00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single" w:sz="4" w:space="0" w:color="86BF5A"/>
                              <w:bottom w:val="nil"/>
                            </w:tcBorders>
                            <w:shd w:val="clear" w:color="000000" w:fill="494529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Pasteláček</w:t>
                            </w:r>
                            <w:proofErr w:type="spellEnd"/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86BF5A"/>
                              <w:bottom w:val="nil"/>
                            </w:tcBorders>
                            <w:shd w:val="clear" w:color="000000" w:fill="DDD9C4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Pastelka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single" w:sz="4" w:space="0" w:color="86BF5A"/>
                              <w:bottom w:val="nil"/>
                            </w:tcBorders>
                            <w:shd w:val="clear" w:color="000000" w:fill="DDD9C4"/>
                            <w:noWrap/>
                            <w:vAlign w:val="center"/>
                            <w:hideMark/>
                          </w:tcPr>
                          <w:p w:rsidR="001A1A5E" w:rsidRPr="00F00604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L. Nováková, P. Zahradníková</w:t>
                            </w:r>
                          </w:p>
                        </w:tc>
                      </w:tr>
                      <w:tr w:rsidR="001A1A5E" w:rsidRPr="00DD3166" w:rsidTr="001A1A5E">
                        <w:trPr>
                          <w:trHeight w:val="397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/>
                            <w:tcBorders>
                              <w:top w:val="nil"/>
                              <w:left w:val="single" w:sz="4" w:space="0" w:color="86BF5A"/>
                              <w:bottom w:val="single" w:sz="4" w:space="0" w:color="86BF5A"/>
                              <w:right w:val="single" w:sz="4" w:space="0" w:color="86BF5A"/>
                            </w:tcBorders>
                            <w:shd w:val="clear" w:color="000000" w:fill="DDD9C4"/>
                            <w:noWrap/>
                            <w:textDirection w:val="btLr"/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nil"/>
                              <w:left w:val="single" w:sz="4" w:space="0" w:color="86BF5A"/>
                              <w:bottom w:val="single" w:sz="4" w:space="0" w:color="86BF5A"/>
                            </w:tcBorders>
                            <w:shd w:val="clear" w:color="000000" w:fill="DDD9C4"/>
                            <w:noWrap/>
                            <w:vAlign w:val="center"/>
                            <w:hideMark/>
                          </w:tcPr>
                          <w:p w:rsidR="001A1A5E" w:rsidRPr="00F00604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16</w:t>
                            </w:r>
                            <w:r w:rsidRPr="00F0060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 xml:space="preserve">.00 - 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17</w:t>
                            </w:r>
                            <w:r w:rsidRPr="00F0060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nil"/>
                              <w:bottom w:val="single" w:sz="4" w:space="0" w:color="86BF5A"/>
                            </w:tcBorders>
                            <w:shd w:val="clear" w:color="000000" w:fill="494529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 xml:space="preserve">Klas - </w:t>
                            </w:r>
                            <w:r w:rsidRPr="00DD3166"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cs-CZ"/>
                              </w:rPr>
                              <w:t>Klub Aktivních Seniorů/1x za 14 dní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nil"/>
                              <w:bottom w:val="single" w:sz="4" w:space="0" w:color="86BF5A"/>
                            </w:tcBorders>
                            <w:shd w:val="clear" w:color="000000" w:fill="DDD9C4"/>
                            <w:noWrap/>
                            <w:vAlign w:val="center"/>
                            <w:hideMark/>
                          </w:tcPr>
                          <w:p w:rsidR="001A1A5E" w:rsidRPr="00DD3166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  <w:t>Farní kavárna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nil"/>
                              <w:bottom w:val="single" w:sz="4" w:space="0" w:color="86BF5A"/>
                            </w:tcBorders>
                            <w:shd w:val="clear" w:color="000000" w:fill="DDD9C4"/>
                            <w:noWrap/>
                            <w:vAlign w:val="center"/>
                            <w:hideMark/>
                          </w:tcPr>
                          <w:p w:rsidR="001A1A5E" w:rsidRPr="00F00604" w:rsidRDefault="001A1A5E" w:rsidP="002351C6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cs-CZ"/>
                              </w:rPr>
                              <w:t>Iveta Kolářová</w:t>
                            </w:r>
                          </w:p>
                        </w:tc>
                      </w:tr>
                      <w:tr w:rsidR="001A1A5E" w:rsidRPr="00DD3166" w:rsidTr="001A1A5E">
                        <w:trPr>
                          <w:trHeight w:val="710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  <w:vMerge/>
                            <w:tcBorders>
                              <w:top w:val="nil"/>
                              <w:left w:val="single" w:sz="4" w:space="0" w:color="86BF5A"/>
                              <w:bottom w:val="single" w:sz="4" w:space="0" w:color="86BF5A"/>
                              <w:right w:val="single" w:sz="4" w:space="0" w:color="86BF5A"/>
                            </w:tcBorders>
                            <w:vAlign w:val="center"/>
                            <w:hideMark/>
                          </w:tcPr>
                          <w:p w:rsidR="001A1A5E" w:rsidRPr="00DD3166" w:rsidRDefault="001A1A5E" w:rsidP="00F00604">
                            <w:pPr>
                              <w:spacing w:after="0" w:line="240" w:lineRule="auto"/>
                              <w:ind w:left="-567" w:firstLine="567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454" w:type="dxa"/>
                            <w:gridSpan w:val="4"/>
                            <w:tcBorders>
                              <w:top w:val="single" w:sz="4" w:space="0" w:color="86BF5A"/>
                              <w:left w:val="single" w:sz="4" w:space="0" w:color="86BF5A"/>
                            </w:tcBorders>
                            <w:shd w:val="clear" w:color="000000" w:fill="DDD9C4"/>
                            <w:noWrap/>
                            <w:vAlign w:val="center"/>
                            <w:hideMark/>
                          </w:tcPr>
                          <w:p w:rsidR="001A1A5E" w:rsidRDefault="001A1A5E" w:rsidP="003054DF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87668C"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  <w:lang w:eastAsia="cs-CZ"/>
                              </w:rPr>
                              <w:t>Zápis nových účast</w:t>
                            </w:r>
                            <w:r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  <w:lang w:eastAsia="cs-CZ"/>
                              </w:rPr>
                              <w:t>níků kurzu probíhá od 24. 7. 2017</w:t>
                            </w:r>
                            <w:r w:rsidRPr="0087668C"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  <w:lang w:eastAsia="cs-CZ"/>
                              </w:rPr>
                              <w:t xml:space="preserve"> na </w:t>
                            </w:r>
                            <w:hyperlink r:id="rId8" w:history="1">
                              <w:r w:rsidRPr="009E2983">
                                <w:rPr>
                                  <w:rStyle w:val="Hypertextovodkaz"/>
                                  <w:rFonts w:eastAsia="Times New Roman"/>
                                  <w:b/>
                                  <w:sz w:val="24"/>
                                  <w:szCs w:val="24"/>
                                  <w:lang w:eastAsia="cs-CZ"/>
                                </w:rPr>
                                <w:t>www.pastelka.net</w:t>
                              </w:r>
                            </w:hyperlink>
                            <w:r w:rsidRPr="0087668C"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  <w:lang w:eastAsia="cs-CZ"/>
                              </w:rPr>
                              <w:t>.</w:t>
                            </w:r>
                          </w:p>
                          <w:p w:rsidR="001A1A5E" w:rsidRPr="003054DF" w:rsidRDefault="001A1A5E" w:rsidP="003054DF">
                            <w:pPr>
                              <w:spacing w:after="0" w:line="240" w:lineRule="auto"/>
                              <w:ind w:left="-567" w:firstLine="567"/>
                              <w:jc w:val="center"/>
                              <w:rPr>
                                <w:rFonts w:eastAsia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ZMĚNA PROGRAMU VYHRAZENA</w:t>
                            </w:r>
                          </w:p>
                        </w:tc>
                      </w:tr>
                    </w:tbl>
                    <w:p w:rsidR="001A1A5E" w:rsidRDefault="001A1A5E" w:rsidP="001A1A5E">
                      <w:pPr>
                        <w:ind w:left="-567" w:firstLine="567"/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1A1A5E" w:rsidRPr="001A1A5E" w:rsidSect="001A1A5E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A3B" w:rsidRDefault="00F40A3B" w:rsidP="004D4EEA">
      <w:pPr>
        <w:spacing w:after="0" w:line="240" w:lineRule="auto"/>
      </w:pPr>
      <w:r>
        <w:separator/>
      </w:r>
    </w:p>
  </w:endnote>
  <w:endnote w:type="continuationSeparator" w:id="0">
    <w:p w:rsidR="00F40A3B" w:rsidRDefault="00F40A3B" w:rsidP="004D4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A3B" w:rsidRDefault="00F40A3B" w:rsidP="004D4EEA">
      <w:pPr>
        <w:spacing w:after="0" w:line="240" w:lineRule="auto"/>
      </w:pPr>
      <w:r>
        <w:separator/>
      </w:r>
    </w:p>
  </w:footnote>
  <w:footnote w:type="continuationSeparator" w:id="0">
    <w:p w:rsidR="00F40A3B" w:rsidRDefault="00F40A3B" w:rsidP="004D4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EEA" w:rsidRDefault="004D4EE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0A7699C" wp14:editId="218B626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422" cy="10683023"/>
          <wp:effectExtent l="19050" t="0" r="0" b="0"/>
          <wp:wrapNone/>
          <wp:docPr id="1" name="Obrázek 0" descr="Pastelka-LetakA4-201706-poz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lka-LetakA4-201706-poz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422" cy="106830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A5E"/>
    <w:rsid w:val="000B1442"/>
    <w:rsid w:val="000D7F29"/>
    <w:rsid w:val="00102AD6"/>
    <w:rsid w:val="00176848"/>
    <w:rsid w:val="001A1A5E"/>
    <w:rsid w:val="00244EE9"/>
    <w:rsid w:val="0029356E"/>
    <w:rsid w:val="00303CC9"/>
    <w:rsid w:val="004D4EEA"/>
    <w:rsid w:val="004F7D81"/>
    <w:rsid w:val="0052330B"/>
    <w:rsid w:val="0059690E"/>
    <w:rsid w:val="00633C62"/>
    <w:rsid w:val="00727093"/>
    <w:rsid w:val="007B2CBE"/>
    <w:rsid w:val="009433FA"/>
    <w:rsid w:val="00A33521"/>
    <w:rsid w:val="00B27490"/>
    <w:rsid w:val="00B67D84"/>
    <w:rsid w:val="00C7012E"/>
    <w:rsid w:val="00C905AD"/>
    <w:rsid w:val="00E645F9"/>
    <w:rsid w:val="00F40A3B"/>
    <w:rsid w:val="00FA27A9"/>
    <w:rsid w:val="00FE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2CBE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4D4EE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4D4EEA"/>
  </w:style>
  <w:style w:type="paragraph" w:styleId="Zpat">
    <w:name w:val="footer"/>
    <w:basedOn w:val="Normln"/>
    <w:link w:val="ZpatChar"/>
    <w:uiPriority w:val="99"/>
    <w:semiHidden/>
    <w:unhideWhenUsed/>
    <w:rsid w:val="004D4EE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4D4EEA"/>
  </w:style>
  <w:style w:type="paragraph" w:styleId="Textbubliny">
    <w:name w:val="Balloon Text"/>
    <w:basedOn w:val="Normln"/>
    <w:link w:val="TextbublinyChar"/>
    <w:uiPriority w:val="99"/>
    <w:semiHidden/>
    <w:unhideWhenUsed/>
    <w:rsid w:val="004D4EE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4EE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A1A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2CBE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4D4EE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4D4EEA"/>
  </w:style>
  <w:style w:type="paragraph" w:styleId="Zpat">
    <w:name w:val="footer"/>
    <w:basedOn w:val="Normln"/>
    <w:link w:val="ZpatChar"/>
    <w:uiPriority w:val="99"/>
    <w:semiHidden/>
    <w:unhideWhenUsed/>
    <w:rsid w:val="004D4EE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4D4EEA"/>
  </w:style>
  <w:style w:type="paragraph" w:styleId="Textbubliny">
    <w:name w:val="Balloon Text"/>
    <w:basedOn w:val="Normln"/>
    <w:link w:val="TextbublinyChar"/>
    <w:uiPriority w:val="99"/>
    <w:semiHidden/>
    <w:unhideWhenUsed/>
    <w:rsid w:val="004D4EE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4EE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A1A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stelka.ne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astelka.ne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STELKA\propagace\programz&#225;ri-leden2017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programzári-leden2017.dotx</Template>
  <TotalTime>76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5</cp:revision>
  <cp:lastPrinted>2017-09-12T11:42:00Z</cp:lastPrinted>
  <dcterms:created xsi:type="dcterms:W3CDTF">2017-09-07T10:43:00Z</dcterms:created>
  <dcterms:modified xsi:type="dcterms:W3CDTF">2017-11-08T12:14:00Z</dcterms:modified>
</cp:coreProperties>
</file>